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 Rounded MT Bold" w:hAnsi="Arial Rounded MT Bold"/>
          <w:color w:val="002060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546AAA2E" w14:textId="77777777" w:rsidR="00F17815" w:rsidRDefault="0072541C" w:rsidP="0072541C">
          <w:pPr>
            <w:jc w:val="center"/>
            <w:rPr>
              <w:rFonts w:ascii="Arial Rounded MT Bold" w:hAnsi="Arial Rounded MT Bold"/>
              <w:color w:val="002060"/>
              <w:kern w:val="28"/>
            </w:rPr>
          </w:pP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7AA93AF" wp14:editId="35F057A6">
                    <wp:simplePos x="0" y="0"/>
                    <wp:positionH relativeFrom="margin">
                      <wp:posOffset>263842</wp:posOffset>
                    </wp:positionH>
                    <wp:positionV relativeFrom="margin">
                      <wp:posOffset>1655763</wp:posOffset>
                    </wp:positionV>
                    <wp:extent cx="6016625" cy="886460"/>
                    <wp:effectExtent l="0" t="0" r="0" b="889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84519D" w14:textId="77777777" w:rsidR="00F17815" w:rsidRDefault="00EB27BB">
                                <w:pPr>
                                  <w:pStyle w:val="Title"/>
                                  <w:rPr>
                                    <w:rFonts w:ascii="Arial Rounded MT Bold" w:hAnsi="Arial Rounded MT Bold"/>
                                    <w:color w:val="002060"/>
                                    <w:sz w:val="56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color w:val="002060"/>
                                    <w:sz w:val="56"/>
                                    <w:lang w:val="en-AU"/>
                                  </w:rPr>
                                  <w:t>Noosa lions Football club</w:t>
                                </w:r>
                              </w:p>
                              <w:p w14:paraId="443BCCFA" w14:textId="77777777" w:rsidR="0072541C" w:rsidRPr="0072541C" w:rsidRDefault="0072541C" w:rsidP="0072541C">
                                <w:pPr>
                                  <w:rPr>
                                    <w:lang w:val="en-A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2BE14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left:0;text-align:left;margin-left:20.75pt;margin-top:130.4pt;width:473.75pt;height:69.8pt;z-index:251669504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t7twIAALo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" filled="f" stroked="f">
                    <v:textbox>
                      <w:txbxContent>
                        <w:p w:rsidR="00F17815" w:rsidRDefault="00EB27BB">
                          <w:pPr>
                            <w:pStyle w:val="Title"/>
                            <w:rPr>
                              <w:rFonts w:ascii="Arial Rounded MT Bold" w:hAnsi="Arial Rounded MT Bold"/>
                              <w:color w:val="002060"/>
                              <w:sz w:val="56"/>
                              <w:lang w:val="en-AU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002060"/>
                              <w:sz w:val="56"/>
                              <w:lang w:val="en-AU"/>
                            </w:rPr>
                            <w:t>Noosa lions Football club</w:t>
                          </w:r>
                        </w:p>
                        <w:p w:rsidR="0072541C" w:rsidRPr="0072541C" w:rsidRDefault="0072541C" w:rsidP="0072541C">
                          <w:pPr>
                            <w:rPr>
                              <w:lang w:val="en-AU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ascii="Arial Rounded MT Bold" w:hAnsi="Arial Rounded MT Bold"/>
              <w:noProof/>
              <w:color w:val="00B0F0"/>
              <w:sz w:val="56"/>
              <w:szCs w:val="56"/>
              <w:lang w:val="en-AU" w:eastAsia="en-AU"/>
            </w:rPr>
            <w:drawing>
              <wp:inline distT="0" distB="0" distL="0" distR="0" wp14:anchorId="605F422F" wp14:editId="417AFED5">
                <wp:extent cx="1472882" cy="1964303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nlfc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683" cy="1968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F8739" w14:textId="77777777" w:rsidR="0072541C" w:rsidRDefault="0072541C">
          <w:pPr>
            <w:rPr>
              <w:rFonts w:ascii="Arial Rounded MT Bold" w:hAnsi="Arial Rounded MT Bold"/>
              <w:color w:val="002060"/>
              <w:kern w:val="28"/>
            </w:rPr>
          </w:pP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68F1197" wp14:editId="59A28A06">
                    <wp:simplePos x="0" y="0"/>
                    <wp:positionH relativeFrom="margin">
                      <wp:posOffset>28575</wp:posOffset>
                    </wp:positionH>
                    <wp:positionV relativeFrom="margin">
                      <wp:posOffset>2309812</wp:posOffset>
                    </wp:positionV>
                    <wp:extent cx="6553517" cy="647700"/>
                    <wp:effectExtent l="0" t="0" r="0" b="0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53517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A9B0F" w14:textId="77777777" w:rsidR="0072541C" w:rsidRPr="0072541C" w:rsidRDefault="002A08A4">
                                <w:pPr>
                                  <w:pStyle w:val="Subtitle"/>
                                  <w:rPr>
                                    <w:rFonts w:ascii="Arial Rounded MT Bold" w:hAnsi="Arial Rounded MT Bold"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 w:rsidRPr="0072541C">
                                  <w:rPr>
                                    <w:rFonts w:ascii="Arial Rounded MT Bold" w:hAnsi="Arial Rounded MT Bold"/>
                                    <w:color w:val="0070C0"/>
                                    <w:sz w:val="56"/>
                                    <w:szCs w:val="56"/>
                                  </w:rPr>
                                  <w:t>partnership opportunities</w:t>
                                </w:r>
                              </w:p>
                              <w:p w14:paraId="6C3B7E8A" w14:textId="77777777" w:rsidR="00F17815" w:rsidRPr="0072541C" w:rsidRDefault="00F17815" w:rsidP="0072541C">
                                <w:pPr>
                                  <w:pStyle w:val="Subtitle"/>
                                  <w:jc w:val="center"/>
                                  <w:rPr>
                                    <w:rFonts w:ascii="Arial Rounded MT Bold" w:hAnsi="Arial Rounded MT Bold"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1726A25" w14:textId="77777777" w:rsidR="002A08A4" w:rsidRPr="0072541C" w:rsidRDefault="002A08A4">
                                <w:pPr>
                                  <w:rPr>
                                    <w:color w:val="0070C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64FF51" id="Text Box 11" o:spid="_x0000_s1027" type="#_x0000_t202" style="position:absolute;margin-left:2.25pt;margin-top:181.85pt;width:516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1H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" filled="f" stroked="f">
                    <v:textbox>
                      <w:txbxContent>
                        <w:p w:rsidR="0072541C" w:rsidRPr="0072541C" w:rsidRDefault="002A08A4">
                          <w:pPr>
                            <w:pStyle w:val="Subtitle"/>
                            <w:rPr>
                              <w:rFonts w:ascii="Arial Rounded MT Bold" w:hAnsi="Arial Rounded MT Bold"/>
                              <w:color w:val="0070C0"/>
                              <w:sz w:val="56"/>
                              <w:szCs w:val="56"/>
                            </w:rPr>
                          </w:pPr>
                          <w:r w:rsidRPr="0072541C">
                            <w:rPr>
                              <w:rFonts w:ascii="Arial Rounded MT Bold" w:hAnsi="Arial Rounded MT Bold"/>
                              <w:color w:val="0070C0"/>
                              <w:sz w:val="56"/>
                              <w:szCs w:val="56"/>
                            </w:rPr>
                            <w:t>partnership opportunities</w:t>
                          </w:r>
                        </w:p>
                        <w:p w:rsidR="00F17815" w:rsidRPr="0072541C" w:rsidRDefault="00F17815" w:rsidP="0072541C">
                          <w:pPr>
                            <w:pStyle w:val="Subtitle"/>
                            <w:jc w:val="center"/>
                            <w:rPr>
                              <w:rFonts w:ascii="Arial Rounded MT Bold" w:hAnsi="Arial Rounded MT Bold"/>
                              <w:color w:val="0070C0"/>
                              <w:sz w:val="56"/>
                              <w:szCs w:val="56"/>
                            </w:rPr>
                          </w:pPr>
                        </w:p>
                        <w:p w:rsidR="002A08A4" w:rsidRPr="0072541C" w:rsidRDefault="002A08A4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3DC34763" w14:textId="77777777" w:rsidR="0072541C" w:rsidRDefault="0072541C">
          <w:pPr>
            <w:rPr>
              <w:rFonts w:ascii="Arial Rounded MT Bold" w:hAnsi="Arial Rounded MT Bold"/>
              <w:color w:val="002060"/>
              <w:kern w:val="28"/>
            </w:rPr>
          </w:pPr>
        </w:p>
        <w:p w14:paraId="079664DB" w14:textId="77777777" w:rsidR="0072541C" w:rsidRDefault="0072541C">
          <w:pPr>
            <w:rPr>
              <w:rFonts w:ascii="Arial Rounded MT Bold" w:hAnsi="Arial Rounded MT Bold"/>
              <w:color w:val="002060"/>
              <w:kern w:val="28"/>
            </w:rPr>
          </w:pPr>
        </w:p>
        <w:p w14:paraId="2FA7C867" w14:textId="77777777" w:rsidR="0072541C" w:rsidRDefault="00837DB1" w:rsidP="00837DB1">
          <w:pPr>
            <w:spacing w:line="276" w:lineRule="auto"/>
            <w:jc w:val="center"/>
            <w:rPr>
              <w:rFonts w:ascii="Arial Rounded MT Bold" w:hAnsi="Arial Rounded MT Bold"/>
              <w:color w:val="002060"/>
              <w:sz w:val="56"/>
            </w:rPr>
          </w:pPr>
          <w:r>
            <w:rPr>
              <w:rFonts w:ascii="Arial Rounded MT Bold" w:hAnsi="Arial Rounded MT Bold"/>
              <w:noProof/>
              <w:color w:val="002060"/>
              <w:sz w:val="56"/>
              <w:lang w:val="en-AU" w:eastAsia="en-AU"/>
            </w:rPr>
            <w:drawing>
              <wp:inline distT="0" distB="0" distL="0" distR="0" wp14:anchorId="4B95DC8C" wp14:editId="25CA9862">
                <wp:extent cx="4618581" cy="3517286"/>
                <wp:effectExtent l="19050" t="0" r="10795" b="101663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M v Cal FC G1-3093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8581" cy="3517286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2BFDCA7" w14:textId="77777777" w:rsidR="00F17815" w:rsidRPr="0085569F" w:rsidRDefault="00CA4CEA">
          <w:pPr>
            <w:spacing w:line="276" w:lineRule="auto"/>
            <w:rPr>
              <w:rFonts w:ascii="Arial Rounded MT Bold" w:eastAsiaTheme="majorEastAsia" w:hAnsi="Arial Rounded MT Bold" w:cstheme="majorBidi"/>
              <w:caps/>
              <w:color w:val="002060"/>
              <w:spacing w:val="-20"/>
              <w:kern w:val="28"/>
              <w:sz w:val="56"/>
              <w:szCs w:val="52"/>
            </w:rPr>
          </w:pP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F0781C9" wp14:editId="7E0AAEE4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28270" cy="2823210"/>
                    <wp:effectExtent l="0" t="0" r="5080" b="0"/>
                    <wp:wrapNone/>
                    <wp:docPr id="4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262F0206" id="Rectangle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" fillcolor="#002060" stroked="f">
                    <w10:wrap anchorx="margin" anchory="margin"/>
                  </v:rect>
                </w:pict>
              </mc:Fallback>
            </mc:AlternateContent>
          </w: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AE46DD7" wp14:editId="2856CB9D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19050" t="19050" r="24130" b="26670"/>
                    <wp:wrapNone/>
                    <wp:docPr id="5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1C2FC0F9" id="Rectangle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" fillcolor="#526db0 [3206]" strokecolor="#283558 [1606]" strokeweight="2.25pt">
                    <w10:wrap anchorx="margin" anchory="margin"/>
                  </v:rect>
                </w:pict>
              </mc:Fallback>
            </mc:AlternateContent>
          </w: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4CE1F47" wp14:editId="1292A71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4E3BFD8" id="Rectangle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" filled="f" strokecolor="black [3213]">
                    <w10:wrap anchorx="margin" anchory="margin"/>
                  </v:rect>
                </w:pict>
              </mc:Fallback>
            </mc:AlternateContent>
          </w:r>
          <w:r w:rsidRPr="0085569F">
            <w:rPr>
              <w:rFonts w:ascii="Arial Rounded MT Bold" w:hAnsi="Arial Rounded MT Bold"/>
              <w:color w:val="002060"/>
              <w:sz w:val="56"/>
            </w:rPr>
            <w:br w:type="page"/>
          </w:r>
        </w:p>
      </w:sdtContent>
    </w:sdt>
    <w:sdt>
      <w:sdtPr>
        <w:rPr>
          <w:rFonts w:ascii="Arial Rounded MT Bold" w:hAnsi="Arial Rounded MT Bold"/>
          <w:color w:val="002060"/>
        </w:rPr>
        <w:id w:val="633372245"/>
        <w:placeholder>
          <w:docPart w:val="7308CCFA69DE416589B42F25526A058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2580C637" w14:textId="77777777" w:rsidR="00F17815" w:rsidRPr="0085569F" w:rsidRDefault="00A13A7B">
          <w:pPr>
            <w:pStyle w:val="Title"/>
            <w:rPr>
              <w:rFonts w:ascii="Arial Rounded MT Bold" w:hAnsi="Arial Rounded MT Bold"/>
              <w:color w:val="002060"/>
            </w:rPr>
          </w:pPr>
          <w:r w:rsidRPr="0085569F">
            <w:rPr>
              <w:rFonts w:ascii="Arial Rounded MT Bold" w:hAnsi="Arial Rounded MT Bold"/>
              <w:color w:val="002060"/>
            </w:rPr>
            <w:t>the club</w:t>
          </w:r>
        </w:p>
      </w:sdtContent>
    </w:sdt>
    <w:p w14:paraId="5840F3C3" w14:textId="77777777" w:rsidR="00F17815" w:rsidRPr="0085569F" w:rsidRDefault="00462B08">
      <w:pPr>
        <w:pStyle w:val="Subtitle"/>
        <w:rPr>
          <w:rFonts w:ascii="Arial Rounded MT Bold" w:hAnsi="Arial Rounded MT Bold"/>
          <w:color w:val="002060"/>
        </w:rPr>
      </w:pPr>
      <w:r w:rsidRPr="0085569F">
        <w:rPr>
          <w:rFonts w:ascii="Arial Rounded MT Bold" w:hAnsi="Arial Rounded MT Bold"/>
          <w:noProof/>
          <w:color w:val="002060"/>
          <w:lang w:val="en-AU" w:eastAsia="en-AU"/>
        </w:rPr>
        <mc:AlternateContent>
          <mc:Choice Requires="wpg">
            <w:drawing>
              <wp:anchor distT="0" distB="0" distL="182880" distR="182880" simplePos="0" relativeHeight="251676672" behindDoc="0" locked="0" layoutInCell="1" allowOverlap="1" wp14:anchorId="1F20A4A0" wp14:editId="4258595A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5293995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468630</wp:posOffset>
                    </wp:positionV>
                  </mc:Fallback>
                </mc:AlternateContent>
                <wp:extent cx="2048510" cy="9121140"/>
                <wp:effectExtent l="0" t="0" r="8890" b="381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9121269"/>
                          <a:chOff x="0" y="0"/>
                          <a:chExt cx="2048510" cy="9121269"/>
                        </a:xfrm>
                      </wpg:grpSpPr>
                      <wps:wsp>
                        <wps:cNvPr id="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2592" y="215575"/>
                            <a:ext cx="1729071" cy="873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A0124" w14:textId="0570C0CB" w:rsidR="00F17815" w:rsidRDefault="00233DD5" w:rsidP="00462B08">
                              <w:pPr>
                                <w:pStyle w:val="Subtitle"/>
                                <w:jc w:val="center"/>
                                <w:rPr>
                                  <w:color w:val="C8C8B1" w:themeColor="background2"/>
                                </w:rPr>
                              </w:pPr>
                              <w:r>
                                <w:rPr>
                                  <w:color w:val="C8C8B1" w:themeColor="background2"/>
                                </w:rPr>
                                <w:t>2</w:t>
                              </w:r>
                              <w:r w:rsidR="002F75E1">
                                <w:rPr>
                                  <w:color w:val="C8C8B1" w:themeColor="background2"/>
                                </w:rPr>
                                <w:t>021</w:t>
                              </w:r>
                              <w:r w:rsidR="0085569F">
                                <w:rPr>
                                  <w:noProof/>
                                  <w:color w:val="C8C8B1" w:themeColor="background2"/>
                                  <w:lang w:val="en-AU" w:eastAsia="en-AU"/>
                                </w:rPr>
                                <w:drawing>
                                  <wp:inline distT="0" distB="0" distL="0" distR="0" wp14:anchorId="0E6ECB68" wp14:editId="4B7E0F73">
                                    <wp:extent cx="1538287" cy="2039828"/>
                                    <wp:effectExtent l="0" t="0" r="508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blue logo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41376" cy="20439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EA7F99" w14:textId="77777777" w:rsidR="00F17815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700 members</w:t>
                              </w:r>
                            </w:p>
                            <w:p w14:paraId="5F2DC8ED" w14:textId="77777777" w:rsidR="00225B17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550 junior members from 5-18 years</w:t>
                              </w:r>
                            </w:p>
                            <w:p w14:paraId="7A821CB6" w14:textId="77777777" w:rsidR="00225B17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150 senior </w:t>
                              </w:r>
                              <w:proofErr w:type="gramStart"/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member</w:t>
                              </w:r>
                              <w:proofErr w:type="gramEnd"/>
                            </w:p>
                            <w:p w14:paraId="6C94728B" w14:textId="77777777" w:rsidR="00225B17" w:rsidRPr="00225B17" w:rsidRDefault="002F24BF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x </w:t>
                              </w:r>
                              <w:proofErr w:type="spellStart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Womens</w:t>
                              </w:r>
                              <w:proofErr w:type="spellEnd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Teams</w:t>
                              </w:r>
                            </w:p>
                            <w:p w14:paraId="15FB253A" w14:textId="77777777" w:rsidR="00225B17" w:rsidRPr="00225B17" w:rsidRDefault="00233DD5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x </w:t>
                              </w:r>
                              <w:proofErr w:type="spellStart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Mens</w:t>
                              </w:r>
                              <w:proofErr w:type="spellEnd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Teams</w:t>
                              </w:r>
                            </w:p>
                            <w:p w14:paraId="5ECFD6BE" w14:textId="77777777" w:rsidR="00225B17" w:rsidRDefault="00996BE3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65</w:t>
                              </w:r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x Junior teams</w:t>
                              </w:r>
                            </w:p>
                            <w:p w14:paraId="666E2B76" w14:textId="77777777" w:rsid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FFA Level 1 accreditation</w:t>
                              </w:r>
                            </w:p>
                            <w:p w14:paraId="2B86320C" w14:textId="77777777" w:rsidR="00225B17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Good Food Good Sports Level 3 accreditation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32000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w14:anchorId="1F20A4A0" id="Group 14" o:spid="_x0000_s1028" style="position:absolute;margin-left:0;margin-top:0;width:161.3pt;height:718.2pt;z-index:251676672;mso-width-percent:320;mso-height-percent:1050;mso-left-percent:720;mso-top-percent:-25;mso-wrap-distance-left:14.4pt;mso-wrap-distance-right:14.4pt;mso-position-horizontal-relative:margin;mso-position-vertical-relative:margin;mso-width-percent:320;mso-height-percent:1050;mso-left-percent:720;mso-top-percent:-25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">
                <v:rect id="Rectangle 18" o:spid="_x0000_s1029" style="position:absolute;top:62980;width:20485;height:2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" fillcolor="#0070c0" stroked="f"/>
                <v:rect id="Rectangle 17" o:spid="_x0000_s1030" style="position:absolute;width:20485;height:6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" fillcolor="#00003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left:1425;top:2155;width:17291;height:87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" filled="f" fillcolor="white [3212]" stroked="f">
                  <v:textbox>
                    <w:txbxContent>
                      <w:p w14:paraId="1D5A0124" w14:textId="0570C0CB" w:rsidR="00F17815" w:rsidRDefault="00233DD5" w:rsidP="00462B08">
                        <w:pPr>
                          <w:pStyle w:val="Subtitle"/>
                          <w:jc w:val="center"/>
                          <w:rPr>
                            <w:color w:val="C8C8B1" w:themeColor="background2"/>
                          </w:rPr>
                        </w:pPr>
                        <w:r>
                          <w:rPr>
                            <w:color w:val="C8C8B1" w:themeColor="background2"/>
                          </w:rPr>
                          <w:t>2</w:t>
                        </w:r>
                        <w:r w:rsidR="002F75E1">
                          <w:rPr>
                            <w:color w:val="C8C8B1" w:themeColor="background2"/>
                          </w:rPr>
                          <w:t>021</w:t>
                        </w:r>
                        <w:r w:rsidR="0085569F">
                          <w:rPr>
                            <w:noProof/>
                            <w:color w:val="C8C8B1" w:themeColor="background2"/>
                            <w:lang w:val="en-AU" w:eastAsia="en-AU"/>
                          </w:rPr>
                          <w:drawing>
                            <wp:inline distT="0" distB="0" distL="0" distR="0" wp14:anchorId="0E6ECB68" wp14:editId="4B7E0F73">
                              <wp:extent cx="1538287" cy="2039828"/>
                              <wp:effectExtent l="0" t="0" r="508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blue logo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1376" cy="204392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EA7F99" w14:textId="77777777" w:rsidR="00F17815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700 members</w:t>
                        </w:r>
                      </w:p>
                      <w:p w14:paraId="5F2DC8ED" w14:textId="77777777" w:rsidR="00225B17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550 junior members from 5-18 years</w:t>
                        </w:r>
                      </w:p>
                      <w:p w14:paraId="7A821CB6" w14:textId="77777777" w:rsidR="00225B17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150 senior </w:t>
                        </w:r>
                        <w:proofErr w:type="gramStart"/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member</w:t>
                        </w:r>
                        <w:proofErr w:type="gramEnd"/>
                      </w:p>
                      <w:p w14:paraId="6C94728B" w14:textId="77777777" w:rsidR="00225B17" w:rsidRPr="00225B17" w:rsidRDefault="002F24BF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x </w:t>
                        </w:r>
                        <w:proofErr w:type="spellStart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Womens</w:t>
                        </w:r>
                        <w:proofErr w:type="spellEnd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Teams</w:t>
                        </w:r>
                      </w:p>
                      <w:p w14:paraId="15FB253A" w14:textId="77777777" w:rsidR="00225B17" w:rsidRPr="00225B17" w:rsidRDefault="00233DD5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x </w:t>
                        </w:r>
                        <w:proofErr w:type="spellStart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Mens</w:t>
                        </w:r>
                        <w:proofErr w:type="spellEnd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Teams</w:t>
                        </w:r>
                      </w:p>
                      <w:p w14:paraId="5ECFD6BE" w14:textId="77777777" w:rsidR="00225B17" w:rsidRDefault="00996BE3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65</w:t>
                        </w:r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x Junior teams</w:t>
                        </w:r>
                      </w:p>
                      <w:p w14:paraId="666E2B76" w14:textId="77777777" w:rsid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FFA Level 1 accreditation</w:t>
                        </w:r>
                      </w:p>
                      <w:p w14:paraId="2B86320C" w14:textId="77777777" w:rsidR="00225B17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Good Food Good Sports Level 3 accreditation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sdt>
        <w:sdtPr>
          <w:rPr>
            <w:rFonts w:ascii="Arial Rounded MT Bold" w:hAnsi="Arial Rounded MT Bold"/>
            <w:color w:val="002060"/>
          </w:rPr>
          <w:id w:val="1161806749"/>
          <w:placeholder>
            <w:docPart w:val="122E6D23233D460BA88EADD7A68BAEC1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85569F" w:rsidRPr="0085569F">
            <w:rPr>
              <w:rFonts w:ascii="Arial Rounded MT Bold" w:hAnsi="Arial Rounded MT Bold"/>
              <w:color w:val="002060"/>
              <w:lang w:val="en-AU"/>
            </w:rPr>
            <w:t>partnership opportunities</w:t>
          </w:r>
        </w:sdtContent>
      </w:sdt>
      <w:r w:rsidR="00CA4CEA" w:rsidRPr="0085569F">
        <w:rPr>
          <w:rFonts w:ascii="Arial Rounded MT Bold" w:hAnsi="Arial Rounded MT Bold"/>
          <w:color w:val="002060"/>
        </w:rPr>
        <w:t xml:space="preserve"> </w:t>
      </w:r>
    </w:p>
    <w:p w14:paraId="4ED45A21" w14:textId="6955F9BA" w:rsidR="003B6AF3" w:rsidRPr="00B779C2" w:rsidRDefault="003B6AF3" w:rsidP="003B6AF3">
      <w:pPr>
        <w:rPr>
          <w:rFonts w:ascii="Agency FB" w:hAnsi="Agency FB"/>
          <w:sz w:val="32"/>
          <w:szCs w:val="32"/>
        </w:rPr>
      </w:pPr>
      <w:r w:rsidRPr="00B779C2">
        <w:rPr>
          <w:rFonts w:ascii="Agency FB" w:hAnsi="Agency FB"/>
          <w:sz w:val="32"/>
          <w:szCs w:val="32"/>
        </w:rPr>
        <w:t>Established in 1973, Noosa Lions Football Club has grown to be the largest football club on the Sunshine Coast. In 201</w:t>
      </w:r>
      <w:r w:rsidR="00886E02">
        <w:rPr>
          <w:rFonts w:ascii="Agency FB" w:hAnsi="Agency FB"/>
          <w:sz w:val="32"/>
          <w:szCs w:val="32"/>
        </w:rPr>
        <w:t>9</w:t>
      </w:r>
      <w:r w:rsidRPr="00B779C2">
        <w:rPr>
          <w:rFonts w:ascii="Agency FB" w:hAnsi="Agency FB"/>
          <w:sz w:val="32"/>
          <w:szCs w:val="32"/>
        </w:rPr>
        <w:t xml:space="preserve"> there were </w:t>
      </w:r>
      <w:r w:rsidR="00886E02">
        <w:rPr>
          <w:rFonts w:ascii="Agency FB" w:hAnsi="Agency FB"/>
          <w:sz w:val="32"/>
          <w:szCs w:val="32"/>
        </w:rPr>
        <w:t>698</w:t>
      </w:r>
      <w:r w:rsidRPr="00B779C2">
        <w:rPr>
          <w:rFonts w:ascii="Agency FB" w:hAnsi="Agency FB"/>
          <w:sz w:val="32"/>
          <w:szCs w:val="32"/>
        </w:rPr>
        <w:t xml:space="preserve"> registered players, competing in 7</w:t>
      </w:r>
      <w:r w:rsidR="00886E02">
        <w:rPr>
          <w:rFonts w:ascii="Agency FB" w:hAnsi="Agency FB"/>
          <w:sz w:val="32"/>
          <w:szCs w:val="32"/>
        </w:rPr>
        <w:t>4</w:t>
      </w:r>
      <w:r w:rsidRPr="00B779C2">
        <w:rPr>
          <w:rFonts w:ascii="Agency FB" w:hAnsi="Agency FB"/>
          <w:sz w:val="32"/>
          <w:szCs w:val="32"/>
        </w:rPr>
        <w:t xml:space="preserve"> teams, with both male and female members aged from 5 to 80+ years old.</w:t>
      </w:r>
    </w:p>
    <w:p w14:paraId="4392791B" w14:textId="77777777" w:rsidR="003B6AF3" w:rsidRPr="00B779C2" w:rsidRDefault="003B6AF3" w:rsidP="003B6AF3">
      <w:pPr>
        <w:rPr>
          <w:rFonts w:ascii="Agency FB" w:hAnsi="Agency FB"/>
          <w:sz w:val="32"/>
          <w:szCs w:val="32"/>
        </w:rPr>
      </w:pPr>
      <w:r w:rsidRPr="00B779C2">
        <w:rPr>
          <w:rFonts w:ascii="Agency FB" w:hAnsi="Agency FB"/>
          <w:sz w:val="32"/>
          <w:szCs w:val="32"/>
        </w:rPr>
        <w:t xml:space="preserve">In 2013, the club moved to its new, award winning home at </w:t>
      </w:r>
      <w:proofErr w:type="spellStart"/>
      <w:r w:rsidRPr="00B779C2">
        <w:rPr>
          <w:rFonts w:ascii="Agency FB" w:hAnsi="Agency FB"/>
          <w:sz w:val="32"/>
          <w:szCs w:val="32"/>
        </w:rPr>
        <w:t>Girraween</w:t>
      </w:r>
      <w:proofErr w:type="spellEnd"/>
      <w:r w:rsidRPr="00B779C2">
        <w:rPr>
          <w:rFonts w:ascii="Agency FB" w:hAnsi="Agency FB"/>
          <w:sz w:val="32"/>
          <w:szCs w:val="32"/>
        </w:rPr>
        <w:t xml:space="preserve"> Sports Complex, situated just five </w:t>
      </w:r>
      <w:proofErr w:type="spellStart"/>
      <w:r w:rsidRPr="00B779C2">
        <w:rPr>
          <w:rFonts w:ascii="Agency FB" w:hAnsi="Agency FB"/>
          <w:sz w:val="32"/>
          <w:szCs w:val="32"/>
        </w:rPr>
        <w:t>minutes drive</w:t>
      </w:r>
      <w:proofErr w:type="spellEnd"/>
      <w:r w:rsidRPr="00B779C2">
        <w:rPr>
          <w:rFonts w:ascii="Agency FB" w:hAnsi="Agency FB"/>
          <w:sz w:val="32"/>
          <w:szCs w:val="32"/>
        </w:rPr>
        <w:t xml:space="preserve"> from the famous beaches at Noosa Heads and Sunshine Beach. The complex boasts state-of-the-art fields, large, </w:t>
      </w:r>
      <w:proofErr w:type="spellStart"/>
      <w:r w:rsidRPr="00B779C2">
        <w:rPr>
          <w:rFonts w:ascii="Agency FB" w:hAnsi="Agency FB"/>
          <w:sz w:val="32"/>
          <w:szCs w:val="32"/>
        </w:rPr>
        <w:t>licenced</w:t>
      </w:r>
      <w:proofErr w:type="spellEnd"/>
      <w:r w:rsidRPr="00B779C2">
        <w:rPr>
          <w:rFonts w:ascii="Agency FB" w:hAnsi="Agency FB"/>
          <w:sz w:val="32"/>
          <w:szCs w:val="32"/>
        </w:rPr>
        <w:t xml:space="preserve"> club house, commercial kitchen and modern change rooms and </w:t>
      </w:r>
      <w:proofErr w:type="gramStart"/>
      <w:r w:rsidRPr="00B779C2">
        <w:rPr>
          <w:rFonts w:ascii="Agency FB" w:hAnsi="Agency FB"/>
          <w:sz w:val="32"/>
          <w:szCs w:val="32"/>
        </w:rPr>
        <w:t>officials</w:t>
      </w:r>
      <w:proofErr w:type="gramEnd"/>
      <w:r w:rsidRPr="00B779C2">
        <w:rPr>
          <w:rFonts w:ascii="Agency FB" w:hAnsi="Agency FB"/>
          <w:sz w:val="32"/>
          <w:szCs w:val="32"/>
        </w:rPr>
        <w:t xml:space="preserve"> area.</w:t>
      </w:r>
    </w:p>
    <w:p w14:paraId="653CE7D5" w14:textId="228C6BCC" w:rsidR="003B6AF3" w:rsidRPr="00B779C2" w:rsidRDefault="00233DD5" w:rsidP="003B6AF3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t>In 20</w:t>
      </w:r>
      <w:r w:rsidR="00886E02">
        <w:rPr>
          <w:rFonts w:ascii="Agency FB" w:hAnsi="Agency FB"/>
          <w:sz w:val="32"/>
          <w:szCs w:val="32"/>
        </w:rPr>
        <w:t>2</w:t>
      </w:r>
      <w:r w:rsidR="002F75E1">
        <w:rPr>
          <w:rFonts w:ascii="Agency FB" w:hAnsi="Agency FB"/>
          <w:sz w:val="32"/>
          <w:szCs w:val="32"/>
        </w:rPr>
        <w:t>1</w:t>
      </w:r>
      <w:r w:rsidR="003B6AF3" w:rsidRPr="00B779C2">
        <w:rPr>
          <w:rFonts w:ascii="Agency FB" w:hAnsi="Agency FB"/>
          <w:sz w:val="32"/>
          <w:szCs w:val="32"/>
        </w:rPr>
        <w:t xml:space="preserve"> the club </w:t>
      </w:r>
      <w:r w:rsidR="002F24BF">
        <w:rPr>
          <w:rFonts w:ascii="Agency FB" w:hAnsi="Agency FB"/>
          <w:sz w:val="32"/>
          <w:szCs w:val="32"/>
        </w:rPr>
        <w:t>again partners with</w:t>
      </w:r>
      <w:r w:rsidR="003B6AF3" w:rsidRPr="00B779C2">
        <w:rPr>
          <w:rFonts w:ascii="Agency FB" w:hAnsi="Agency FB"/>
          <w:sz w:val="32"/>
          <w:szCs w:val="32"/>
        </w:rPr>
        <w:t xml:space="preserve"> Technical/Academy Director and Senior Men Coach  Kevin </w:t>
      </w:r>
      <w:proofErr w:type="spellStart"/>
      <w:r w:rsidR="003B6AF3" w:rsidRPr="00B779C2">
        <w:rPr>
          <w:rFonts w:ascii="Agency FB" w:hAnsi="Agency FB"/>
          <w:sz w:val="32"/>
          <w:szCs w:val="32"/>
        </w:rPr>
        <w:t>Aherne</w:t>
      </w:r>
      <w:proofErr w:type="spellEnd"/>
      <w:r w:rsidR="003B6AF3" w:rsidRPr="00B779C2">
        <w:rPr>
          <w:rFonts w:ascii="Agency FB" w:hAnsi="Agency FB"/>
          <w:sz w:val="32"/>
          <w:szCs w:val="32"/>
        </w:rPr>
        <w:t>-Evans</w:t>
      </w:r>
      <w:r w:rsidR="002F24BF">
        <w:rPr>
          <w:rFonts w:ascii="Agency FB" w:hAnsi="Agency FB"/>
          <w:sz w:val="32"/>
          <w:szCs w:val="32"/>
        </w:rPr>
        <w:t xml:space="preserve"> who</w:t>
      </w:r>
      <w:r w:rsidR="003B6AF3" w:rsidRPr="00B779C2">
        <w:rPr>
          <w:rFonts w:ascii="Agency FB" w:hAnsi="Agency FB"/>
          <w:sz w:val="32"/>
          <w:szCs w:val="32"/>
        </w:rPr>
        <w:t xml:space="preserve"> will be head</w:t>
      </w:r>
      <w:r w:rsidR="00837DB1">
        <w:rPr>
          <w:rFonts w:ascii="Agency FB" w:hAnsi="Agency FB"/>
          <w:sz w:val="32"/>
          <w:szCs w:val="32"/>
        </w:rPr>
        <w:t>ing up the</w:t>
      </w:r>
      <w:r w:rsidR="00462B08">
        <w:rPr>
          <w:rFonts w:ascii="Agency FB" w:hAnsi="Agency FB"/>
          <w:sz w:val="32"/>
          <w:szCs w:val="32"/>
        </w:rPr>
        <w:t xml:space="preserve"> Academy program</w:t>
      </w:r>
      <w:r w:rsidR="003B6AF3" w:rsidRPr="00B779C2">
        <w:rPr>
          <w:rFonts w:ascii="Agency FB" w:hAnsi="Agency FB"/>
          <w:sz w:val="32"/>
          <w:szCs w:val="32"/>
        </w:rPr>
        <w:t xml:space="preserve"> which will offer our junior members the opportunity to receive additional training in both and development and elite programs. </w:t>
      </w:r>
    </w:p>
    <w:p w14:paraId="6C96CD36" w14:textId="77777777" w:rsidR="003B6AF3" w:rsidRDefault="003B6AF3" w:rsidP="003B6AF3">
      <w:pPr>
        <w:rPr>
          <w:rFonts w:ascii="Agency FB" w:hAnsi="Agency FB"/>
          <w:sz w:val="32"/>
          <w:szCs w:val="32"/>
        </w:rPr>
      </w:pPr>
      <w:r w:rsidRPr="00B779C2">
        <w:rPr>
          <w:rFonts w:ascii="Agency FB" w:hAnsi="Agency FB"/>
          <w:sz w:val="32"/>
          <w:szCs w:val="32"/>
        </w:rPr>
        <w:t>On a weekly basis the club welcome teams from all over the Sunshine Coast from as far afield as Bribie Islan</w:t>
      </w:r>
      <w:r w:rsidR="00462B08">
        <w:rPr>
          <w:rFonts w:ascii="Agency FB" w:hAnsi="Agency FB"/>
          <w:sz w:val="32"/>
          <w:szCs w:val="32"/>
        </w:rPr>
        <w:t xml:space="preserve">d to </w:t>
      </w:r>
      <w:proofErr w:type="spellStart"/>
      <w:r w:rsidR="00462B08">
        <w:rPr>
          <w:rFonts w:ascii="Agency FB" w:hAnsi="Agency FB"/>
          <w:sz w:val="32"/>
          <w:szCs w:val="32"/>
        </w:rPr>
        <w:t>Maleny</w:t>
      </w:r>
      <w:proofErr w:type="spellEnd"/>
      <w:r w:rsidR="00462B08">
        <w:rPr>
          <w:rFonts w:ascii="Agency FB" w:hAnsi="Agency FB"/>
          <w:sz w:val="32"/>
          <w:szCs w:val="32"/>
        </w:rPr>
        <w:t xml:space="preserve"> to Gympie. </w:t>
      </w:r>
    </w:p>
    <w:p w14:paraId="704B93F7" w14:textId="08130C40" w:rsidR="00462B08" w:rsidRDefault="00233DD5" w:rsidP="00225B17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t>In 20</w:t>
      </w:r>
      <w:r w:rsidR="00886E02">
        <w:rPr>
          <w:rFonts w:ascii="Agency FB" w:hAnsi="Agency FB"/>
          <w:sz w:val="32"/>
          <w:szCs w:val="32"/>
        </w:rPr>
        <w:t>2</w:t>
      </w:r>
      <w:r w:rsidR="002F75E1">
        <w:rPr>
          <w:rFonts w:ascii="Agency FB" w:hAnsi="Agency FB"/>
          <w:sz w:val="32"/>
          <w:szCs w:val="32"/>
        </w:rPr>
        <w:t>1</w:t>
      </w:r>
      <w:r w:rsidR="00886E02">
        <w:rPr>
          <w:rFonts w:ascii="Agency FB" w:hAnsi="Agency FB"/>
          <w:sz w:val="32"/>
          <w:szCs w:val="32"/>
        </w:rPr>
        <w:t xml:space="preserve"> </w:t>
      </w:r>
      <w:r w:rsidR="00225B17">
        <w:rPr>
          <w:rFonts w:ascii="Agency FB" w:hAnsi="Agency FB"/>
          <w:sz w:val="32"/>
          <w:szCs w:val="32"/>
        </w:rPr>
        <w:t xml:space="preserve">we </w:t>
      </w:r>
      <w:r>
        <w:rPr>
          <w:rFonts w:ascii="Agency FB" w:hAnsi="Agency FB"/>
          <w:sz w:val="32"/>
          <w:szCs w:val="32"/>
        </w:rPr>
        <w:t>envisage our club to grow to 720</w:t>
      </w:r>
      <w:r w:rsidR="00225B17">
        <w:rPr>
          <w:rFonts w:ascii="Agency FB" w:hAnsi="Agency FB"/>
          <w:sz w:val="32"/>
          <w:szCs w:val="32"/>
        </w:rPr>
        <w:t xml:space="preserve"> members. Your brand exposure and ability to reach thousands of Sunshine Coast residents each week is without a doubt one of the best investments you could make for your business.</w:t>
      </w:r>
      <w:r w:rsidR="00462B08">
        <w:rPr>
          <w:rFonts w:ascii="Agency FB" w:hAnsi="Agency FB"/>
          <w:sz w:val="32"/>
          <w:szCs w:val="32"/>
        </w:rPr>
        <w:t xml:space="preserve">  Packages can be adjusted dependent on needs and tailored to budget.</w:t>
      </w:r>
    </w:p>
    <w:p w14:paraId="1E78549B" w14:textId="77777777" w:rsidR="00462B08" w:rsidRDefault="00462B08" w:rsidP="00225B17">
      <w:pPr>
        <w:rPr>
          <w:rFonts w:ascii="Agency FB" w:hAnsi="Agency FB"/>
          <w:sz w:val="32"/>
          <w:szCs w:val="32"/>
        </w:rPr>
      </w:pPr>
    </w:p>
    <w:p w14:paraId="09528B1D" w14:textId="77777777" w:rsidR="00996BE3" w:rsidRDefault="00996BE3" w:rsidP="00996BE3">
      <w:pPr>
        <w:pStyle w:val="Subtitle"/>
        <w:spacing w:after="0"/>
        <w:jc w:val="center"/>
        <w:rPr>
          <w:color w:val="002060"/>
        </w:rPr>
      </w:pPr>
      <w:r w:rsidRPr="00996BE3">
        <w:rPr>
          <w:color w:val="002060"/>
        </w:rPr>
        <w:lastRenderedPageBreak/>
        <w:t>platin</w:t>
      </w:r>
      <w:r w:rsidR="00EF36A5" w:rsidRPr="00996BE3">
        <w:rPr>
          <w:color w:val="002060"/>
        </w:rPr>
        <w:t>um</w:t>
      </w:r>
      <w:r w:rsidR="00EF36A5">
        <w:rPr>
          <w:color w:val="002060"/>
        </w:rPr>
        <w:t xml:space="preserve"> </w:t>
      </w:r>
      <w:r w:rsidR="0085569F" w:rsidRPr="0085569F">
        <w:rPr>
          <w:color w:val="002060"/>
        </w:rPr>
        <w:t>Sponsorship</w:t>
      </w:r>
    </w:p>
    <w:p w14:paraId="3EAF91FB" w14:textId="138DA2DE" w:rsidR="0085569F" w:rsidRPr="0085569F" w:rsidRDefault="00996BE3" w:rsidP="00996BE3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 xml:space="preserve">investment </w:t>
      </w:r>
      <w:r w:rsidR="00233DD5">
        <w:rPr>
          <w:color w:val="002060"/>
        </w:rPr>
        <w:t>$</w:t>
      </w:r>
      <w:r w:rsidR="002F75E1">
        <w:rPr>
          <w:color w:val="002060"/>
        </w:rPr>
        <w:t>5</w:t>
      </w:r>
      <w:r w:rsidR="0085569F" w:rsidRPr="0085569F">
        <w:rPr>
          <w:color w:val="002060"/>
        </w:rPr>
        <w:t>,</w:t>
      </w:r>
      <w:r w:rsidR="002F75E1">
        <w:rPr>
          <w:color w:val="002060"/>
        </w:rPr>
        <w:t>5</w:t>
      </w:r>
      <w:r w:rsidR="0085569F" w:rsidRPr="0085569F">
        <w:rPr>
          <w:color w:val="002060"/>
        </w:rPr>
        <w:t>00</w:t>
      </w:r>
    </w:p>
    <w:p w14:paraId="708017BB" w14:textId="458B5FC4" w:rsidR="008A6935" w:rsidRDefault="00477776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Front position on Noosa Lions Football Club Training shirt – </w:t>
      </w:r>
      <w:r w:rsidR="002F75E1">
        <w:rPr>
          <w:rFonts w:ascii="Agency FB" w:hAnsi="Agency FB"/>
          <w:sz w:val="28"/>
          <w:szCs w:val="28"/>
        </w:rPr>
        <w:t>550</w:t>
      </w:r>
      <w:r>
        <w:rPr>
          <w:rFonts w:ascii="Agency FB" w:hAnsi="Agency FB"/>
          <w:sz w:val="28"/>
          <w:szCs w:val="28"/>
        </w:rPr>
        <w:t xml:space="preserve">0 </w:t>
      </w:r>
      <w:r w:rsidR="002F75E1">
        <w:rPr>
          <w:rFonts w:ascii="Agency FB" w:hAnsi="Agency FB"/>
          <w:sz w:val="28"/>
          <w:szCs w:val="28"/>
        </w:rPr>
        <w:t xml:space="preserve">junior </w:t>
      </w:r>
      <w:r>
        <w:rPr>
          <w:rFonts w:ascii="Agency FB" w:hAnsi="Agency FB"/>
          <w:sz w:val="28"/>
          <w:szCs w:val="28"/>
        </w:rPr>
        <w:t>members</w:t>
      </w:r>
    </w:p>
    <w:p w14:paraId="7D1B610F" w14:textId="064339B4" w:rsidR="0085569F" w:rsidRPr="00B779C2" w:rsidRDefault="002F75E1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One</w:t>
      </w:r>
      <w:r w:rsidR="008A6935">
        <w:rPr>
          <w:rFonts w:ascii="Agency FB" w:hAnsi="Agency FB"/>
          <w:sz w:val="28"/>
          <w:szCs w:val="28"/>
        </w:rPr>
        <w:t xml:space="preserve"> 2000x950 sign in full colour including front</w:t>
      </w:r>
      <w:r w:rsidR="004E3338">
        <w:rPr>
          <w:rFonts w:ascii="Agency FB" w:hAnsi="Agency FB"/>
          <w:sz w:val="28"/>
          <w:szCs w:val="28"/>
        </w:rPr>
        <w:t xml:space="preserve"> fence along field 2 </w:t>
      </w:r>
      <w:r w:rsidR="008A6935">
        <w:rPr>
          <w:rFonts w:ascii="Agency FB" w:hAnsi="Agency FB"/>
          <w:sz w:val="28"/>
          <w:szCs w:val="28"/>
        </w:rPr>
        <w:t xml:space="preserve"> </w:t>
      </w:r>
    </w:p>
    <w:p w14:paraId="1E676DAB" w14:textId="77777777" w:rsidR="0085569F" w:rsidRPr="00B779C2" w:rsidRDefault="00233DD5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6875B2">
        <w:rPr>
          <w:rFonts w:ascii="Agency FB" w:hAnsi="Agency FB"/>
          <w:noProof/>
          <w:sz w:val="28"/>
          <w:szCs w:val="28"/>
          <w:lang w:val="en-AU" w:eastAsia="en-AU"/>
        </w:rPr>
        <w:t xml:space="preserve"> </w:t>
      </w:r>
      <w:r w:rsidR="006875B2" w:rsidRPr="006875B2">
        <w:rPr>
          <w:rFonts w:ascii="Agency FB" w:hAnsi="Agency FB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91440" distB="91440" distL="114300" distR="114300" simplePos="0" relativeHeight="251678720" behindDoc="0" locked="0" layoutInCell="1" allowOverlap="1" wp14:anchorId="5268B99F" wp14:editId="16A5E022">
                <wp:simplePos x="0" y="0"/>
                <wp:positionH relativeFrom="page">
                  <wp:align>left</wp:align>
                </wp:positionH>
                <wp:positionV relativeFrom="margin">
                  <wp:posOffset>1750060</wp:posOffset>
                </wp:positionV>
                <wp:extent cx="3035952" cy="1423035"/>
                <wp:effectExtent l="0" t="666750" r="0" b="67246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5478">
                          <a:off x="0" y="0"/>
                          <a:ext cx="3035952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A6FE6" w14:textId="77777777" w:rsidR="006875B2" w:rsidRPr="006875B2" w:rsidRDefault="006875B2">
                            <w:pPr>
                              <w:pStyle w:val="Quote"/>
                              <w:spacing w:after="0"/>
                              <w:rPr>
                                <w:rFonts w:ascii="Cooper Std Black" w:hAnsi="Cooper Std Black"/>
                                <w:color w:val="FF000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035F9" id="Rectangle 118" o:spid="_x0000_s1032" style="position:absolute;left:0;text-align:left;margin-left:0;margin-top:137.8pt;width:239.05pt;height:112.05pt;rotation:-2298699fd;z-index:251678720;visibility:visible;mso-wrap-style:square;mso-width-percent:0;mso-height-percent:0;mso-wrap-distance-left:9pt;mso-wrap-distance-top:7.2pt;mso-wrap-distance-right:9pt;mso-wrap-distance-bottom:7.2pt;mso-position-horizontal:left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" filled="f" stroked="f" strokeweight="2.25pt">
                <v:textbox>
                  <w:txbxContent>
                    <w:p w:rsidR="006875B2" w:rsidRPr="006875B2" w:rsidRDefault="006875B2">
                      <w:pPr>
                        <w:pStyle w:val="Quote"/>
                        <w:spacing w:after="0"/>
                        <w:rPr>
                          <w:rFonts w:ascii="Cooper Std Black" w:hAnsi="Cooper Std Black"/>
                          <w:color w:val="FF000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85569F" w:rsidRPr="00B779C2">
        <w:rPr>
          <w:rFonts w:ascii="Agency FB" w:hAnsi="Agency FB"/>
          <w:sz w:val="28"/>
          <w:szCs w:val="28"/>
        </w:rPr>
        <w:t xml:space="preserve">Front page banner on Noosa Lions Website </w:t>
      </w:r>
      <w:hyperlink r:id="rId10" w:history="1">
        <w:r w:rsidR="0085569F" w:rsidRPr="00B779C2">
          <w:rPr>
            <w:rStyle w:val="Hyperlink"/>
            <w:rFonts w:ascii="Agency FB" w:hAnsi="Agency FB"/>
            <w:sz w:val="28"/>
            <w:szCs w:val="28"/>
          </w:rPr>
          <w:t>www.noosalionsfc.com</w:t>
        </w:r>
      </w:hyperlink>
    </w:p>
    <w:p w14:paraId="00E6FE49" w14:textId="77777777" w:rsidR="0085569F" w:rsidRPr="00B779C2" w:rsidRDefault="0085569F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 xml:space="preserve">Direct logo link on fortnightly newsletters </w:t>
      </w:r>
    </w:p>
    <w:p w14:paraId="38B5DCBC" w14:textId="77777777" w:rsidR="0085569F" w:rsidRPr="00B779C2" w:rsidRDefault="0085569F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33E1E434" w14:textId="77777777" w:rsidR="0085569F" w:rsidRPr="00B779C2" w:rsidRDefault="0085569F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Season Launch and Sponsors night at Noosa Lions Football Club including catering and drinks for 2 adults.</w:t>
      </w:r>
    </w:p>
    <w:p w14:paraId="7BFC5DE7" w14:textId="77777777" w:rsidR="0085569F" w:rsidRPr="00B779C2" w:rsidRDefault="0085569F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all Home Games at Noosa Lions Football</w:t>
      </w:r>
    </w:p>
    <w:p w14:paraId="1BAB5DE8" w14:textId="77777777" w:rsidR="00225B17" w:rsidRPr="00225B17" w:rsidRDefault="0085569F" w:rsidP="00225B17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Free entry to Final series hosted by Noosa Lions Football Club for 4 adults.</w:t>
      </w:r>
    </w:p>
    <w:p w14:paraId="183E51D8" w14:textId="07F09248" w:rsidR="00F56648" w:rsidRPr="00225B17" w:rsidRDefault="00F56648" w:rsidP="00477776">
      <w:pPr>
        <w:spacing w:after="160" w:line="259" w:lineRule="auto"/>
        <w:ind w:left="360"/>
        <w:jc w:val="center"/>
        <w:rPr>
          <w:rFonts w:ascii="Agency FB" w:hAnsi="Agency FB"/>
          <w:sz w:val="28"/>
          <w:szCs w:val="28"/>
        </w:rPr>
      </w:pPr>
    </w:p>
    <w:p w14:paraId="29D686AA" w14:textId="5AD7098E" w:rsidR="00477776" w:rsidRDefault="00477776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069C173C" w14:textId="069678DC" w:rsidR="00AA38FA" w:rsidRDefault="002F75E1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1792" behindDoc="0" locked="0" layoutInCell="1" allowOverlap="1" wp14:anchorId="749423E2" wp14:editId="7DE88F90">
            <wp:simplePos x="0" y="0"/>
            <wp:positionH relativeFrom="margin">
              <wp:posOffset>1752600</wp:posOffset>
            </wp:positionH>
            <wp:positionV relativeFrom="paragraph">
              <wp:posOffset>114935</wp:posOffset>
            </wp:positionV>
            <wp:extent cx="3067050" cy="4531995"/>
            <wp:effectExtent l="152400" t="152400" r="361950" b="3638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3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8EE44" w14:textId="0936BF3A" w:rsidR="00996BE3" w:rsidRDefault="00996BE3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color w:val="002060"/>
        </w:rPr>
        <w:lastRenderedPageBreak/>
        <w:t xml:space="preserve">gold </w:t>
      </w:r>
      <w:r w:rsidRPr="0085569F">
        <w:rPr>
          <w:color w:val="002060"/>
        </w:rPr>
        <w:t>Sponsorship</w:t>
      </w:r>
    </w:p>
    <w:p w14:paraId="59D97D9E" w14:textId="152D395B" w:rsidR="00996BE3" w:rsidRPr="0085569F" w:rsidRDefault="00996BE3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color w:val="002060"/>
        </w:rPr>
        <w:t>investment $</w:t>
      </w:r>
      <w:r w:rsidR="007A5841">
        <w:rPr>
          <w:color w:val="002060"/>
        </w:rPr>
        <w:t>45</w:t>
      </w:r>
      <w:r w:rsidRPr="0085569F">
        <w:rPr>
          <w:color w:val="002060"/>
        </w:rPr>
        <w:t>00</w:t>
      </w:r>
    </w:p>
    <w:p w14:paraId="2D2A3F81" w14:textId="635283F5" w:rsidR="007A5841" w:rsidRDefault="007A5841" w:rsidP="007A5841">
      <w:pPr>
        <w:pStyle w:val="ListParagraph"/>
        <w:numPr>
          <w:ilvl w:val="0"/>
          <w:numId w:val="4"/>
        </w:numPr>
        <w:spacing w:line="276" w:lineRule="auto"/>
        <w:rPr>
          <w:rFonts w:ascii="Agency FB" w:hAnsi="Agency FB"/>
          <w:sz w:val="28"/>
          <w:szCs w:val="28"/>
        </w:rPr>
      </w:pPr>
      <w:r w:rsidRPr="007A5841">
        <w:rPr>
          <w:rFonts w:ascii="Agency FB" w:hAnsi="Agency FB"/>
          <w:sz w:val="28"/>
          <w:szCs w:val="28"/>
        </w:rPr>
        <w:t xml:space="preserve"> </w:t>
      </w:r>
      <w:r w:rsidRPr="004373E8">
        <w:rPr>
          <w:rFonts w:ascii="Agency FB" w:hAnsi="Agency FB"/>
          <w:sz w:val="28"/>
          <w:szCs w:val="28"/>
        </w:rPr>
        <w:t>Business Logo o</w:t>
      </w:r>
      <w:r>
        <w:rPr>
          <w:rFonts w:ascii="Agency FB" w:hAnsi="Agency FB"/>
          <w:sz w:val="28"/>
          <w:szCs w:val="28"/>
        </w:rPr>
        <w:t>n back of training shirts of junior members – approximately 700</w:t>
      </w:r>
      <w:r w:rsidRPr="004373E8">
        <w:rPr>
          <w:rFonts w:ascii="Agency FB" w:hAnsi="Agency FB"/>
          <w:sz w:val="28"/>
          <w:szCs w:val="28"/>
        </w:rPr>
        <w:t xml:space="preserve"> shirts</w:t>
      </w:r>
    </w:p>
    <w:p w14:paraId="477BF746" w14:textId="2FF6D23C" w:rsidR="00CF7A27" w:rsidRDefault="007A5841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front of 1 x </w:t>
      </w:r>
      <w:r w:rsidRPr="00B779C2">
        <w:rPr>
          <w:rFonts w:ascii="Agency FB" w:hAnsi="Agency FB"/>
          <w:sz w:val="28"/>
          <w:szCs w:val="28"/>
        </w:rPr>
        <w:t>Junior</w:t>
      </w:r>
      <w:r>
        <w:rPr>
          <w:rFonts w:ascii="Agency FB" w:hAnsi="Agency FB"/>
          <w:sz w:val="28"/>
          <w:szCs w:val="28"/>
        </w:rPr>
        <w:t xml:space="preserve"> and 1 senior</w:t>
      </w:r>
      <w:r w:rsidRPr="00B779C2">
        <w:rPr>
          <w:rFonts w:ascii="Agency FB" w:hAnsi="Agency FB"/>
          <w:sz w:val="28"/>
          <w:szCs w:val="28"/>
        </w:rPr>
        <w:t xml:space="preserve"> Team </w:t>
      </w:r>
      <w:proofErr w:type="gramStart"/>
      <w:r w:rsidRPr="00B779C2">
        <w:rPr>
          <w:rFonts w:ascii="Agency FB" w:hAnsi="Agency FB"/>
          <w:sz w:val="28"/>
          <w:szCs w:val="28"/>
        </w:rPr>
        <w:t xml:space="preserve">jerseys  </w:t>
      </w:r>
      <w:r>
        <w:rPr>
          <w:rFonts w:ascii="Agency FB" w:hAnsi="Agency FB"/>
          <w:sz w:val="28"/>
          <w:szCs w:val="28"/>
        </w:rPr>
        <w:t>(</w:t>
      </w:r>
      <w:proofErr w:type="gramEnd"/>
      <w:r>
        <w:rPr>
          <w:rFonts w:ascii="Agency FB" w:hAnsi="Agency FB"/>
          <w:sz w:val="28"/>
          <w:szCs w:val="28"/>
        </w:rPr>
        <w:t>not including Premier Men)</w:t>
      </w:r>
    </w:p>
    <w:p w14:paraId="79CA1E67" w14:textId="77777777" w:rsidR="008A6935" w:rsidRDefault="0083560C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Two (2) 2000x950 signs in full colour including front</w:t>
      </w:r>
      <w:r w:rsidR="004E3338">
        <w:rPr>
          <w:rFonts w:ascii="Agency FB" w:hAnsi="Agency FB"/>
          <w:sz w:val="28"/>
          <w:szCs w:val="28"/>
        </w:rPr>
        <w:t xml:space="preserve"> fence along field 2 </w:t>
      </w:r>
    </w:p>
    <w:p w14:paraId="59FD5DC9" w14:textId="77777777" w:rsidR="008A6935" w:rsidRPr="00B779C2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 xml:space="preserve">Front page banner on Noosa Lions Website </w:t>
      </w:r>
      <w:hyperlink r:id="rId12" w:history="1">
        <w:r w:rsidRPr="00B779C2">
          <w:rPr>
            <w:rStyle w:val="Hyperlink"/>
            <w:rFonts w:ascii="Agency FB" w:hAnsi="Agency FB"/>
            <w:sz w:val="28"/>
            <w:szCs w:val="28"/>
          </w:rPr>
          <w:t>www.noosalionsfc.com</w:t>
        </w:r>
      </w:hyperlink>
    </w:p>
    <w:p w14:paraId="6803D856" w14:textId="77777777" w:rsidR="008A6935" w:rsidRPr="00B779C2" w:rsidRDefault="006875B2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6875B2">
        <w:rPr>
          <w:rFonts w:ascii="Agency FB" w:hAnsi="Agency FB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91440" distB="91440" distL="114300" distR="114300" simplePos="0" relativeHeight="251680768" behindDoc="0" locked="0" layoutInCell="1" allowOverlap="1" wp14:anchorId="708AA1EA" wp14:editId="11728153">
                <wp:simplePos x="0" y="0"/>
                <wp:positionH relativeFrom="margin">
                  <wp:posOffset>1790700</wp:posOffset>
                </wp:positionH>
                <wp:positionV relativeFrom="margin">
                  <wp:posOffset>2116455</wp:posOffset>
                </wp:positionV>
                <wp:extent cx="3035952" cy="1423035"/>
                <wp:effectExtent l="0" t="666750" r="0" b="6724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5478">
                          <a:off x="0" y="0"/>
                          <a:ext cx="3035952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8A563" w14:textId="77777777" w:rsidR="006875B2" w:rsidRPr="006875B2" w:rsidRDefault="006875B2" w:rsidP="006875B2">
                            <w:pPr>
                              <w:pStyle w:val="Quote"/>
                              <w:spacing w:after="0"/>
                              <w:rPr>
                                <w:rFonts w:ascii="Cooper Std Black" w:hAnsi="Cooper Std Black"/>
                                <w:color w:val="FF000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CBB66" id="Rectangle 20" o:spid="_x0000_s1033" style="position:absolute;left:0;text-align:left;margin-left:141pt;margin-top:166.65pt;width:239.05pt;height:112.05pt;rotation:-2298699fd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" filled="f" stroked="f" strokeweight="2.25pt">
                <v:textbox>
                  <w:txbxContent>
                    <w:p w:rsidR="006875B2" w:rsidRPr="006875B2" w:rsidRDefault="006875B2" w:rsidP="006875B2">
                      <w:pPr>
                        <w:pStyle w:val="Quote"/>
                        <w:spacing w:after="0"/>
                        <w:rPr>
                          <w:rFonts w:ascii="Cooper Std Black" w:hAnsi="Cooper Std Black"/>
                          <w:color w:val="FF000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A6935" w:rsidRPr="00B779C2">
        <w:rPr>
          <w:rFonts w:ascii="Agency FB" w:hAnsi="Agency FB"/>
          <w:sz w:val="28"/>
          <w:szCs w:val="28"/>
        </w:rPr>
        <w:t xml:space="preserve">Direct logo link on fortnightly newsletters </w:t>
      </w:r>
    </w:p>
    <w:p w14:paraId="768F3FCB" w14:textId="77777777" w:rsidR="008A6935" w:rsidRPr="00B779C2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708F45CE" w14:textId="77777777" w:rsidR="008A6935" w:rsidRPr="00B779C2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Season Launch and Sponsors night at Noosa Lions Football Club including catering and drinks for 2 adults.</w:t>
      </w:r>
    </w:p>
    <w:p w14:paraId="4375E1CD" w14:textId="77777777" w:rsidR="008A6935" w:rsidRPr="00B779C2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all Home Games at Noosa Lions Football</w:t>
      </w:r>
    </w:p>
    <w:p w14:paraId="1C6459F4" w14:textId="77777777" w:rsidR="008A6935" w:rsidRPr="00225B17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Free entry to Final series hosted by Noosa Lions Football Club for 4 adults.</w:t>
      </w:r>
    </w:p>
    <w:p w14:paraId="50DBAF5F" w14:textId="77777777" w:rsidR="004373E8" w:rsidRDefault="004373E8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16E39F2A" w14:textId="34C2474A" w:rsidR="004373E8" w:rsidRDefault="00837DB1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inline distT="0" distB="0" distL="0" distR="0" wp14:anchorId="70D8159B" wp14:editId="5180434B">
            <wp:extent cx="5334000" cy="3038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CK OF SHIR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845" cy="3038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4C4D">
        <w:rPr>
          <w:rFonts w:ascii="Agency FB" w:hAnsi="Agency FB"/>
          <w:sz w:val="28"/>
          <w:szCs w:val="28"/>
        </w:rPr>
        <w:t xml:space="preserve"> </w:t>
      </w:r>
    </w:p>
    <w:p w14:paraId="355DC4F5" w14:textId="5661445D" w:rsidR="00894C4D" w:rsidRDefault="00894C4D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6959B568" w14:textId="77777777" w:rsidR="00894C4D" w:rsidRDefault="00894C4D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31913EC8" w14:textId="77777777" w:rsidR="00894C4D" w:rsidRDefault="00894C4D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2C225CFE" w14:textId="77777777" w:rsidR="004373E8" w:rsidRDefault="00CB62DF" w:rsidP="004373E8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  <w:r>
        <w:rPr>
          <w:rFonts w:ascii="Agency FB" w:hAnsi="Agency FB"/>
          <w:sz w:val="28"/>
          <w:szCs w:val="28"/>
        </w:rPr>
        <w:br w:type="page"/>
      </w:r>
      <w:r w:rsidR="004373E8">
        <w:rPr>
          <w:color w:val="002060"/>
        </w:rPr>
        <w:lastRenderedPageBreak/>
        <w:t xml:space="preserve">silver </w:t>
      </w:r>
      <w:r w:rsidR="004373E8" w:rsidRPr="0085569F">
        <w:rPr>
          <w:color w:val="002060"/>
        </w:rPr>
        <w:t>Sponsorship</w:t>
      </w:r>
    </w:p>
    <w:p w14:paraId="3D564A0D" w14:textId="77777777" w:rsidR="004373E8" w:rsidRPr="0085569F" w:rsidRDefault="004373E8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color w:val="002060"/>
        </w:rPr>
        <w:t>investment $</w:t>
      </w:r>
      <w:r w:rsidR="00937139">
        <w:rPr>
          <w:color w:val="002060"/>
        </w:rPr>
        <w:t>25</w:t>
      </w:r>
      <w:r w:rsidR="006875B2">
        <w:rPr>
          <w:color w:val="002060"/>
        </w:rPr>
        <w:t>00</w:t>
      </w:r>
    </w:p>
    <w:p w14:paraId="32639D08" w14:textId="77777777" w:rsidR="006875B2" w:rsidRDefault="0085569F" w:rsidP="004373E8">
      <w:pPr>
        <w:pStyle w:val="ListParagraph"/>
        <w:numPr>
          <w:ilvl w:val="0"/>
          <w:numId w:val="4"/>
        </w:numPr>
        <w:spacing w:line="276" w:lineRule="auto"/>
        <w:rPr>
          <w:rFonts w:ascii="Agency FB" w:hAnsi="Agency FB"/>
          <w:sz w:val="28"/>
          <w:szCs w:val="28"/>
        </w:rPr>
      </w:pPr>
      <w:r w:rsidRPr="004373E8">
        <w:rPr>
          <w:rFonts w:ascii="Agency FB" w:hAnsi="Agency FB"/>
          <w:sz w:val="28"/>
          <w:szCs w:val="28"/>
        </w:rPr>
        <w:t>Business Logo o</w:t>
      </w:r>
      <w:r w:rsidR="002F24BF">
        <w:rPr>
          <w:rFonts w:ascii="Agency FB" w:hAnsi="Agency FB"/>
          <w:sz w:val="28"/>
          <w:szCs w:val="28"/>
        </w:rPr>
        <w:t xml:space="preserve">n back of training shirts of junior members – approximately </w:t>
      </w:r>
      <w:r w:rsidR="006875B2">
        <w:rPr>
          <w:rFonts w:ascii="Agency FB" w:hAnsi="Agency FB"/>
          <w:sz w:val="28"/>
          <w:szCs w:val="28"/>
        </w:rPr>
        <w:t>7</w:t>
      </w:r>
      <w:r w:rsidR="002F24BF">
        <w:rPr>
          <w:rFonts w:ascii="Agency FB" w:hAnsi="Agency FB"/>
          <w:sz w:val="28"/>
          <w:szCs w:val="28"/>
        </w:rPr>
        <w:t>00</w:t>
      </w:r>
      <w:r w:rsidRPr="004373E8">
        <w:rPr>
          <w:rFonts w:ascii="Agency FB" w:hAnsi="Agency FB"/>
          <w:sz w:val="28"/>
          <w:szCs w:val="28"/>
        </w:rPr>
        <w:t xml:space="preserve"> shirts</w:t>
      </w:r>
    </w:p>
    <w:p w14:paraId="328BFA3F" w14:textId="77777777" w:rsidR="0085569F" w:rsidRPr="004373E8" w:rsidRDefault="006875B2" w:rsidP="004373E8">
      <w:pPr>
        <w:pStyle w:val="ListParagraph"/>
        <w:numPr>
          <w:ilvl w:val="0"/>
          <w:numId w:val="4"/>
        </w:numPr>
        <w:spacing w:line="276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1 X 2000mm x 900mm field sign in full colour</w:t>
      </w:r>
      <w:r w:rsidR="0085569F" w:rsidRPr="004373E8">
        <w:rPr>
          <w:rFonts w:ascii="Agency FB" w:hAnsi="Agency FB"/>
          <w:sz w:val="28"/>
          <w:szCs w:val="28"/>
        </w:rPr>
        <w:t xml:space="preserve"> </w:t>
      </w:r>
    </w:p>
    <w:p w14:paraId="3F0C2186" w14:textId="77777777" w:rsidR="002F24BF" w:rsidRPr="002F24BF" w:rsidRDefault="002F24BF" w:rsidP="002F24BF">
      <w:pPr>
        <w:pStyle w:val="ListParagraph"/>
        <w:numPr>
          <w:ilvl w:val="0"/>
          <w:numId w:val="2"/>
        </w:numPr>
        <w:rPr>
          <w:rFonts w:ascii="Agency FB" w:hAnsi="Agency FB"/>
          <w:sz w:val="28"/>
          <w:szCs w:val="28"/>
        </w:rPr>
      </w:pPr>
      <w:r w:rsidRPr="002F24BF">
        <w:rPr>
          <w:rFonts w:ascii="Agency FB" w:hAnsi="Agency FB"/>
          <w:sz w:val="28"/>
          <w:szCs w:val="28"/>
        </w:rPr>
        <w:t xml:space="preserve">Direct logo link on fortnightly newsletters </w:t>
      </w:r>
      <w:r w:rsidR="0012074E">
        <w:rPr>
          <w:rFonts w:ascii="Agency FB" w:hAnsi="Agency FB"/>
          <w:sz w:val="28"/>
          <w:szCs w:val="28"/>
        </w:rPr>
        <w:t>se</w:t>
      </w:r>
      <w:r w:rsidR="00CF7A27">
        <w:rPr>
          <w:rFonts w:ascii="Agency FB" w:hAnsi="Agency FB"/>
          <w:sz w:val="28"/>
          <w:szCs w:val="28"/>
        </w:rPr>
        <w:t>nt to date base of members (+700</w:t>
      </w:r>
      <w:r w:rsidR="0012074E">
        <w:rPr>
          <w:rFonts w:ascii="Agency FB" w:hAnsi="Agency FB"/>
          <w:sz w:val="28"/>
          <w:szCs w:val="28"/>
        </w:rPr>
        <w:t>members)</w:t>
      </w:r>
    </w:p>
    <w:p w14:paraId="4F6ED4F7" w14:textId="77777777" w:rsidR="0012074E" w:rsidRPr="0012074E" w:rsidRDefault="0012074E" w:rsidP="0012074E">
      <w:pPr>
        <w:pStyle w:val="ListParagraph"/>
        <w:numPr>
          <w:ilvl w:val="0"/>
          <w:numId w:val="2"/>
        </w:numPr>
        <w:rPr>
          <w:rFonts w:ascii="Agency FB" w:hAnsi="Agency FB"/>
          <w:sz w:val="28"/>
          <w:szCs w:val="28"/>
        </w:rPr>
      </w:pPr>
      <w:r w:rsidRPr="0012074E">
        <w:rPr>
          <w:rFonts w:ascii="Agency FB" w:hAnsi="Agency FB"/>
          <w:sz w:val="28"/>
          <w:szCs w:val="28"/>
        </w:rPr>
        <w:t>Logo on Noosa Lions FC website with hyperlink to business.</w:t>
      </w:r>
    </w:p>
    <w:p w14:paraId="69ECE5EA" w14:textId="77777777" w:rsidR="0085569F" w:rsidRPr="00B779C2" w:rsidRDefault="0085569F" w:rsidP="0085569F">
      <w:pPr>
        <w:pStyle w:val="ListParagraph"/>
        <w:numPr>
          <w:ilvl w:val="0"/>
          <w:numId w:val="2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403D2836" w14:textId="77777777" w:rsidR="0085569F" w:rsidRPr="00B779C2" w:rsidRDefault="0085569F" w:rsidP="0085569F">
      <w:pPr>
        <w:pStyle w:val="ListParagraph"/>
        <w:numPr>
          <w:ilvl w:val="0"/>
          <w:numId w:val="2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Sponsors night at Noosa Lions Football Club including catering and drinks for 2 adults.</w:t>
      </w:r>
    </w:p>
    <w:p w14:paraId="053C702B" w14:textId="77777777" w:rsidR="0085569F" w:rsidRDefault="0085569F" w:rsidP="0085569F">
      <w:pPr>
        <w:pStyle w:val="ListParagraph"/>
        <w:numPr>
          <w:ilvl w:val="0"/>
          <w:numId w:val="2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all Home Games at Noosa Lions Football</w:t>
      </w:r>
      <w:r w:rsidR="0072541C">
        <w:rPr>
          <w:rFonts w:ascii="Agency FB" w:hAnsi="Agency FB"/>
          <w:sz w:val="28"/>
          <w:szCs w:val="28"/>
        </w:rPr>
        <w:t xml:space="preserve"> Club</w:t>
      </w:r>
    </w:p>
    <w:p w14:paraId="7AA7DF35" w14:textId="77777777" w:rsidR="0072541C" w:rsidRDefault="0072541C" w:rsidP="0072541C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152B004C" w14:textId="77777777" w:rsidR="0072541C" w:rsidRPr="0072541C" w:rsidRDefault="006875B2" w:rsidP="006875B2">
      <w:pPr>
        <w:spacing w:after="160" w:line="259" w:lineRule="auto"/>
        <w:jc w:val="center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inline distT="0" distB="0" distL="0" distR="0" wp14:anchorId="7C7529A7" wp14:editId="010929E7">
            <wp:extent cx="3223125" cy="2417343"/>
            <wp:effectExtent l="21908" t="0" r="18732" b="93313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3125" cy="24173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DB729D2" w14:textId="77777777" w:rsidR="0085569F" w:rsidRPr="0085569F" w:rsidRDefault="0085569F" w:rsidP="0085569F">
      <w:pPr>
        <w:spacing w:after="160" w:line="259" w:lineRule="auto"/>
        <w:rPr>
          <w:rFonts w:ascii="Arial Rounded MT Bold" w:hAnsi="Arial Rounded MT Bold"/>
        </w:rPr>
      </w:pPr>
    </w:p>
    <w:p w14:paraId="66CC1855" w14:textId="77777777" w:rsidR="0085569F" w:rsidRDefault="0085569F">
      <w:pPr>
        <w:spacing w:line="276" w:lineRule="auto"/>
        <w:rPr>
          <w:rFonts w:asciiTheme="majorHAnsi" w:eastAsiaTheme="majorEastAsia" w:hAnsiTheme="majorHAnsi" w:cstheme="majorBidi"/>
          <w:iCs/>
          <w:caps/>
          <w:color w:val="002060"/>
          <w:sz w:val="36"/>
          <w:szCs w:val="24"/>
        </w:rPr>
      </w:pPr>
      <w:r>
        <w:rPr>
          <w:color w:val="002060"/>
        </w:rPr>
        <w:br w:type="page"/>
      </w:r>
    </w:p>
    <w:p w14:paraId="3ECE53D0" w14:textId="77777777" w:rsidR="00850539" w:rsidRDefault="00850539" w:rsidP="00850539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  <w:r>
        <w:rPr>
          <w:color w:val="002060"/>
        </w:rPr>
        <w:lastRenderedPageBreak/>
        <w:t xml:space="preserve">bronze </w:t>
      </w:r>
      <w:r w:rsidRPr="0085569F">
        <w:rPr>
          <w:color w:val="002060"/>
        </w:rPr>
        <w:t>Sponsorship</w:t>
      </w:r>
    </w:p>
    <w:p w14:paraId="0C7231BA" w14:textId="77777777" w:rsidR="00850539" w:rsidRPr="0085569F" w:rsidRDefault="004E3338" w:rsidP="00850539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  <w:r>
        <w:rPr>
          <w:color w:val="002060"/>
        </w:rPr>
        <w:t>investment $2000</w:t>
      </w:r>
    </w:p>
    <w:p w14:paraId="13EA53E9" w14:textId="58EA6E05" w:rsidR="004E3338" w:rsidRDefault="004E3338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E3338">
        <w:rPr>
          <w:rFonts w:ascii="Agency FB" w:hAnsi="Agency FB"/>
          <w:sz w:val="28"/>
          <w:szCs w:val="28"/>
        </w:rPr>
        <w:t xml:space="preserve">Business Logo on front of </w:t>
      </w:r>
      <w:r w:rsidR="007A5841">
        <w:rPr>
          <w:rFonts w:ascii="Agency FB" w:hAnsi="Agency FB"/>
          <w:sz w:val="28"/>
          <w:szCs w:val="28"/>
        </w:rPr>
        <w:t>1</w:t>
      </w:r>
      <w:r w:rsidR="00850539" w:rsidRPr="004E3338">
        <w:rPr>
          <w:rFonts w:ascii="Agency FB" w:hAnsi="Agency FB"/>
          <w:sz w:val="28"/>
          <w:szCs w:val="28"/>
        </w:rPr>
        <w:t xml:space="preserve"> x </w:t>
      </w:r>
      <w:r w:rsidRPr="004E3338">
        <w:rPr>
          <w:rFonts w:ascii="Agency FB" w:hAnsi="Agency FB"/>
          <w:sz w:val="28"/>
          <w:szCs w:val="28"/>
        </w:rPr>
        <w:t xml:space="preserve">Senior Men’s </w:t>
      </w:r>
      <w:r w:rsidR="0085569F" w:rsidRPr="004E3338">
        <w:rPr>
          <w:rFonts w:ascii="Agency FB" w:hAnsi="Agency FB"/>
          <w:sz w:val="28"/>
          <w:szCs w:val="28"/>
        </w:rPr>
        <w:t xml:space="preserve">Team </w:t>
      </w:r>
      <w:proofErr w:type="gramStart"/>
      <w:r w:rsidR="0085569F" w:rsidRPr="004E3338">
        <w:rPr>
          <w:rFonts w:ascii="Agency FB" w:hAnsi="Agency FB"/>
          <w:sz w:val="28"/>
          <w:szCs w:val="28"/>
        </w:rPr>
        <w:t xml:space="preserve">jerseys  </w:t>
      </w:r>
      <w:r w:rsidRPr="004E3338">
        <w:rPr>
          <w:rFonts w:ascii="Agency FB" w:hAnsi="Agency FB"/>
          <w:sz w:val="28"/>
          <w:szCs w:val="28"/>
        </w:rPr>
        <w:t>(</w:t>
      </w:r>
      <w:proofErr w:type="gramEnd"/>
      <w:r w:rsidRPr="004E3338">
        <w:rPr>
          <w:rFonts w:ascii="Agency FB" w:hAnsi="Agency FB"/>
          <w:sz w:val="28"/>
          <w:szCs w:val="28"/>
        </w:rPr>
        <w:t>Not including Premier Men</w:t>
      </w:r>
      <w:r w:rsidR="00996BE3" w:rsidRPr="004E3338">
        <w:rPr>
          <w:rFonts w:ascii="Agency FB" w:hAnsi="Agency FB"/>
          <w:sz w:val="28"/>
          <w:szCs w:val="28"/>
        </w:rPr>
        <w:t>)</w:t>
      </w:r>
    </w:p>
    <w:p w14:paraId="348BA888" w14:textId="049AFCC4" w:rsidR="007A5841" w:rsidRDefault="007A5841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front of 1 x Junior Boys Team jerseys </w:t>
      </w:r>
    </w:p>
    <w:p w14:paraId="1FA1D2FC" w14:textId="77777777" w:rsidR="0085569F" w:rsidRPr="004E3338" w:rsidRDefault="0012074E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E3338">
        <w:rPr>
          <w:rFonts w:ascii="Agency FB" w:hAnsi="Agency FB"/>
          <w:sz w:val="28"/>
          <w:szCs w:val="28"/>
        </w:rPr>
        <w:t xml:space="preserve"> </w:t>
      </w:r>
      <w:r w:rsidR="0085569F" w:rsidRPr="004E3338">
        <w:rPr>
          <w:rFonts w:ascii="Agency FB" w:hAnsi="Agency FB"/>
          <w:sz w:val="28"/>
          <w:szCs w:val="28"/>
        </w:rPr>
        <w:t>Prominent sign on Field 2 in front of club house – 2000mm x 900mm</w:t>
      </w:r>
    </w:p>
    <w:p w14:paraId="1E27D003" w14:textId="77777777" w:rsidR="0085569F" w:rsidRPr="00B779C2" w:rsidRDefault="0085569F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(</w:t>
      </w:r>
      <w:r w:rsidR="0012074E" w:rsidRPr="00B779C2">
        <w:rPr>
          <w:rFonts w:ascii="Agency FB" w:hAnsi="Agency FB"/>
          <w:sz w:val="28"/>
          <w:szCs w:val="28"/>
        </w:rPr>
        <w:t>Including</w:t>
      </w:r>
      <w:r w:rsidRPr="00B779C2">
        <w:rPr>
          <w:rFonts w:ascii="Agency FB" w:hAnsi="Agency FB"/>
          <w:sz w:val="28"/>
          <w:szCs w:val="28"/>
        </w:rPr>
        <w:t xml:space="preserve"> sign and artwork).</w:t>
      </w:r>
    </w:p>
    <w:p w14:paraId="7863BAFC" w14:textId="77777777" w:rsidR="00F56648" w:rsidRDefault="00F56648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Logo on all newsletters se</w:t>
      </w:r>
      <w:r w:rsidR="00CF7A27">
        <w:rPr>
          <w:rFonts w:ascii="Agency FB" w:hAnsi="Agency FB"/>
          <w:sz w:val="28"/>
          <w:szCs w:val="28"/>
        </w:rPr>
        <w:t>nt to data base of members (+700</w:t>
      </w:r>
      <w:r>
        <w:rPr>
          <w:rFonts w:ascii="Agency FB" w:hAnsi="Agency FB"/>
          <w:sz w:val="28"/>
          <w:szCs w:val="28"/>
        </w:rPr>
        <w:t xml:space="preserve"> members) </w:t>
      </w:r>
    </w:p>
    <w:p w14:paraId="250942B8" w14:textId="77777777" w:rsidR="00F56648" w:rsidRPr="00B779C2" w:rsidRDefault="00F56648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Logo on Noosa Lions FC website with hyperlink to business.</w:t>
      </w:r>
    </w:p>
    <w:p w14:paraId="6F515958" w14:textId="77777777" w:rsidR="0085569F" w:rsidRPr="00B779C2" w:rsidRDefault="0085569F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Ability to put company tear</w:t>
      </w:r>
      <w:r w:rsidR="00F56648">
        <w:rPr>
          <w:rFonts w:ascii="Agency FB" w:hAnsi="Agency FB"/>
          <w:sz w:val="28"/>
          <w:szCs w:val="28"/>
        </w:rPr>
        <w:t xml:space="preserve"> drop banners at all home games every Saturday (approx. x 20 weeks)</w:t>
      </w:r>
    </w:p>
    <w:p w14:paraId="1EDD7045" w14:textId="77777777" w:rsidR="0085569F" w:rsidRPr="00B779C2" w:rsidRDefault="0085569F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3028BEBD" w14:textId="77777777" w:rsidR="0085569F" w:rsidRPr="00B779C2" w:rsidRDefault="00850539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Invitation to </w:t>
      </w:r>
      <w:r w:rsidR="0085569F" w:rsidRPr="00B779C2">
        <w:rPr>
          <w:rFonts w:ascii="Agency FB" w:hAnsi="Agency FB"/>
          <w:sz w:val="28"/>
          <w:szCs w:val="28"/>
        </w:rPr>
        <w:t>Sponsors night at Noosa Lions Football Club including catering and drinks for 2 adults.</w:t>
      </w:r>
    </w:p>
    <w:p w14:paraId="262A30ED" w14:textId="7D3477DA" w:rsidR="0085569F" w:rsidRDefault="0085569F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all Home Games at Noosa Lions Football</w:t>
      </w:r>
    </w:p>
    <w:p w14:paraId="3BA3CCE3" w14:textId="09262FAD" w:rsidR="00F56648" w:rsidRDefault="00AA38FA" w:rsidP="00F56648">
      <w:p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2816" behindDoc="0" locked="0" layoutInCell="1" allowOverlap="1" wp14:anchorId="6BFF11ED" wp14:editId="18FFC562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5715000" cy="2958584"/>
            <wp:effectExtent l="19050" t="0" r="19050" b="8515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rrison imag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8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5F803AC" w14:textId="4FE46C93" w:rsidR="00F56648" w:rsidRPr="00F56648" w:rsidRDefault="00F56648" w:rsidP="00F56648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66B1A3D7" w14:textId="77777777" w:rsidR="00996BE3" w:rsidRDefault="00996BE3" w:rsidP="0085569F">
      <w:pPr>
        <w:rPr>
          <w:rFonts w:ascii="Arial Rounded MT Bold" w:hAnsi="Arial Rounded MT Bold"/>
        </w:rPr>
      </w:pPr>
    </w:p>
    <w:p w14:paraId="3FB7CB26" w14:textId="77777777" w:rsidR="007A5841" w:rsidRDefault="007A5841" w:rsidP="00850539">
      <w:pPr>
        <w:pStyle w:val="Subtitle"/>
        <w:spacing w:after="0"/>
        <w:jc w:val="center"/>
        <w:rPr>
          <w:color w:val="002060"/>
        </w:rPr>
      </w:pPr>
    </w:p>
    <w:p w14:paraId="5B9AF12D" w14:textId="77777777" w:rsidR="007A5841" w:rsidRDefault="007A5841" w:rsidP="00850539">
      <w:pPr>
        <w:pStyle w:val="Subtitle"/>
        <w:spacing w:after="0"/>
        <w:jc w:val="center"/>
        <w:rPr>
          <w:color w:val="002060"/>
        </w:rPr>
      </w:pPr>
    </w:p>
    <w:p w14:paraId="47E75E73" w14:textId="08F9360B" w:rsidR="00850539" w:rsidRDefault="00850539" w:rsidP="00850539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lastRenderedPageBreak/>
        <w:t>blue</w:t>
      </w:r>
      <w:r w:rsidR="00996BE3" w:rsidRPr="0085569F">
        <w:rPr>
          <w:color w:val="002060"/>
        </w:rPr>
        <w:t xml:space="preserve"> Sponsorship </w:t>
      </w:r>
    </w:p>
    <w:p w14:paraId="121F3879" w14:textId="7C61710F" w:rsidR="00996BE3" w:rsidRPr="0085569F" w:rsidRDefault="004E3338" w:rsidP="00850539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$1,2</w:t>
      </w:r>
      <w:r w:rsidR="007A5841">
        <w:rPr>
          <w:color w:val="002060"/>
        </w:rPr>
        <w:t>0</w:t>
      </w:r>
      <w:r>
        <w:rPr>
          <w:color w:val="002060"/>
        </w:rPr>
        <w:t>0</w:t>
      </w:r>
    </w:p>
    <w:p w14:paraId="52C63380" w14:textId="77777777" w:rsidR="00850539" w:rsidRDefault="00850539" w:rsidP="00850539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18B2A286" w14:textId="75CF269F" w:rsidR="00850539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front of 1 x </w:t>
      </w:r>
      <w:r w:rsidRPr="00B779C2">
        <w:rPr>
          <w:rFonts w:ascii="Agency FB" w:hAnsi="Agency FB"/>
          <w:sz w:val="28"/>
          <w:szCs w:val="28"/>
        </w:rPr>
        <w:t xml:space="preserve">Junior Team </w:t>
      </w:r>
      <w:proofErr w:type="gramStart"/>
      <w:r w:rsidRPr="00B779C2">
        <w:rPr>
          <w:rFonts w:ascii="Agency FB" w:hAnsi="Agency FB"/>
          <w:sz w:val="28"/>
          <w:szCs w:val="28"/>
        </w:rPr>
        <w:t xml:space="preserve">jerseys  </w:t>
      </w:r>
      <w:r>
        <w:rPr>
          <w:rFonts w:ascii="Agency FB" w:hAnsi="Agency FB"/>
          <w:sz w:val="28"/>
          <w:szCs w:val="28"/>
        </w:rPr>
        <w:t>(</w:t>
      </w:r>
      <w:proofErr w:type="gramEnd"/>
      <w:r>
        <w:rPr>
          <w:rFonts w:ascii="Agency FB" w:hAnsi="Agency FB"/>
          <w:sz w:val="28"/>
          <w:szCs w:val="28"/>
        </w:rPr>
        <w:t>boys teams)</w:t>
      </w:r>
    </w:p>
    <w:p w14:paraId="1811AD2C" w14:textId="77777777" w:rsidR="004E3338" w:rsidRPr="004E3338" w:rsidRDefault="004E3338" w:rsidP="004E3338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E3338">
        <w:rPr>
          <w:rFonts w:ascii="Agency FB" w:hAnsi="Agency FB"/>
          <w:sz w:val="28"/>
          <w:szCs w:val="28"/>
        </w:rPr>
        <w:t>Prominent sign on Field 2 in front of club house – 2000mm x 900mm</w:t>
      </w:r>
    </w:p>
    <w:p w14:paraId="792D3730" w14:textId="77777777" w:rsidR="00850539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Logo on all newsletters se</w:t>
      </w:r>
      <w:r w:rsidR="00CF7A27">
        <w:rPr>
          <w:rFonts w:ascii="Agency FB" w:hAnsi="Agency FB"/>
          <w:sz w:val="28"/>
          <w:szCs w:val="28"/>
        </w:rPr>
        <w:t>nt to data base of members (+700</w:t>
      </w:r>
      <w:r>
        <w:rPr>
          <w:rFonts w:ascii="Agency FB" w:hAnsi="Agency FB"/>
          <w:sz w:val="28"/>
          <w:szCs w:val="28"/>
        </w:rPr>
        <w:t xml:space="preserve"> members) </w:t>
      </w:r>
    </w:p>
    <w:p w14:paraId="56AB3435" w14:textId="77777777" w:rsidR="00850539" w:rsidRPr="00B779C2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Logo on Noosa Lions FC website with hyperlink to business.</w:t>
      </w:r>
    </w:p>
    <w:p w14:paraId="00FEB431" w14:textId="77777777" w:rsidR="00850539" w:rsidRPr="00B779C2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Ability to put company tear</w:t>
      </w:r>
      <w:r>
        <w:rPr>
          <w:rFonts w:ascii="Agency FB" w:hAnsi="Agency FB"/>
          <w:sz w:val="28"/>
          <w:szCs w:val="28"/>
        </w:rPr>
        <w:t xml:space="preserve"> drop banners at all home games every Saturday (approx. x 20 weeks)</w:t>
      </w:r>
    </w:p>
    <w:p w14:paraId="46537499" w14:textId="77777777" w:rsidR="00850539" w:rsidRPr="00B779C2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Invitation to </w:t>
      </w:r>
      <w:r w:rsidRPr="00B779C2">
        <w:rPr>
          <w:rFonts w:ascii="Agency FB" w:hAnsi="Agency FB"/>
          <w:sz w:val="28"/>
          <w:szCs w:val="28"/>
        </w:rPr>
        <w:t>Sponsors night at Noosa Lions Football Club including catering and drinks for 2 adults.</w:t>
      </w:r>
    </w:p>
    <w:p w14:paraId="0AACDF4A" w14:textId="77777777" w:rsidR="00850539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 all Home Games at Noosa Lions Football</w:t>
      </w:r>
    </w:p>
    <w:p w14:paraId="24FEC053" w14:textId="77777777" w:rsidR="00850539" w:rsidRPr="00850539" w:rsidRDefault="00E5530A" w:rsidP="00300F4A">
      <w:pPr>
        <w:spacing w:after="160" w:line="259" w:lineRule="auto"/>
        <w:jc w:val="center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inline distT="0" distB="0" distL="0" distR="0" wp14:anchorId="792A4867" wp14:editId="1B5BE637">
            <wp:extent cx="3646170" cy="4181475"/>
            <wp:effectExtent l="19050" t="0" r="11430" b="12096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 BOY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671" cy="41843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24EA98" w14:textId="77777777" w:rsidR="00850539" w:rsidRDefault="00850539" w:rsidP="00850539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0F48BD23" w14:textId="77777777" w:rsidR="00300F4A" w:rsidRDefault="00300F4A" w:rsidP="00850539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748C9B1D" w14:textId="77777777" w:rsidR="00300F4A" w:rsidRDefault="00300F4A">
      <w:pPr>
        <w:spacing w:line="276" w:lineRule="auto"/>
        <w:rPr>
          <w:rFonts w:ascii="Agency FB" w:hAnsi="Agency FB"/>
          <w:sz w:val="28"/>
          <w:szCs w:val="28"/>
        </w:rPr>
      </w:pPr>
    </w:p>
    <w:p w14:paraId="5127989A" w14:textId="77777777" w:rsidR="00300F4A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white</w:t>
      </w:r>
      <w:r w:rsidRPr="0085569F">
        <w:rPr>
          <w:color w:val="002060"/>
        </w:rPr>
        <w:t xml:space="preserve"> Sponsorship </w:t>
      </w:r>
    </w:p>
    <w:p w14:paraId="77162987" w14:textId="77777777" w:rsidR="00300F4A" w:rsidRPr="0085569F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$5</w:t>
      </w:r>
      <w:r w:rsidRPr="0085569F">
        <w:rPr>
          <w:color w:val="002060"/>
        </w:rPr>
        <w:t>00</w:t>
      </w:r>
    </w:p>
    <w:p w14:paraId="28441B3A" w14:textId="77777777" w:rsidR="00300F4A" w:rsidRPr="00B779C2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front of 1 x Mini </w:t>
      </w:r>
      <w:proofErr w:type="spellStart"/>
      <w:r>
        <w:rPr>
          <w:rFonts w:ascii="Agency FB" w:hAnsi="Agency FB"/>
          <w:sz w:val="28"/>
          <w:szCs w:val="28"/>
        </w:rPr>
        <w:t>Roos</w:t>
      </w:r>
      <w:proofErr w:type="spellEnd"/>
      <w:r>
        <w:rPr>
          <w:rFonts w:ascii="Agency FB" w:hAnsi="Agency FB"/>
          <w:sz w:val="28"/>
          <w:szCs w:val="28"/>
        </w:rPr>
        <w:t xml:space="preserve"> (under 6-10) </w:t>
      </w:r>
      <w:r w:rsidRPr="00B779C2">
        <w:rPr>
          <w:rFonts w:ascii="Agency FB" w:hAnsi="Agency FB"/>
          <w:sz w:val="28"/>
          <w:szCs w:val="28"/>
        </w:rPr>
        <w:t xml:space="preserve">Team jerseys  </w:t>
      </w:r>
    </w:p>
    <w:p w14:paraId="57D54B39" w14:textId="77777777" w:rsidR="00300F4A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Logo on all newsletters se</w:t>
      </w:r>
      <w:r w:rsidR="00CF7A27">
        <w:rPr>
          <w:rFonts w:ascii="Agency FB" w:hAnsi="Agency FB"/>
          <w:sz w:val="28"/>
          <w:szCs w:val="28"/>
        </w:rPr>
        <w:t>nt to data base of members (+700</w:t>
      </w:r>
      <w:r>
        <w:rPr>
          <w:rFonts w:ascii="Agency FB" w:hAnsi="Agency FB"/>
          <w:sz w:val="28"/>
          <w:szCs w:val="28"/>
        </w:rPr>
        <w:t xml:space="preserve"> members) </w:t>
      </w:r>
    </w:p>
    <w:p w14:paraId="2CB3AAAA" w14:textId="77777777" w:rsidR="00300F4A" w:rsidRPr="00B779C2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Logo on Noosa Lions FC website with hyperlink to business.</w:t>
      </w:r>
    </w:p>
    <w:p w14:paraId="03A71740" w14:textId="77777777" w:rsidR="00300F4A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Ability to put company tear</w:t>
      </w:r>
      <w:r>
        <w:rPr>
          <w:rFonts w:ascii="Agency FB" w:hAnsi="Agency FB"/>
          <w:sz w:val="28"/>
          <w:szCs w:val="28"/>
        </w:rPr>
        <w:t xml:space="preserve"> drop banners at all home games every Saturday (approx. x 20 weeks)</w:t>
      </w:r>
    </w:p>
    <w:p w14:paraId="3C339D69" w14:textId="75B0B7E7" w:rsidR="00300F4A" w:rsidRDefault="00300F4A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232A9099" w14:textId="178C063E" w:rsidR="00300F4A" w:rsidRDefault="007A5841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3840" behindDoc="0" locked="0" layoutInCell="1" allowOverlap="1" wp14:anchorId="3E789EA5" wp14:editId="4C135DAD">
            <wp:simplePos x="0" y="0"/>
            <wp:positionH relativeFrom="column">
              <wp:posOffset>1143000</wp:posOffset>
            </wp:positionH>
            <wp:positionV relativeFrom="paragraph">
              <wp:posOffset>39370</wp:posOffset>
            </wp:positionV>
            <wp:extent cx="3309443" cy="2912958"/>
            <wp:effectExtent l="19050" t="0" r="24765" b="8401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7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443" cy="2912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1369EDD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14EEF0E1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47282CEF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11A62775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1185B8FB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35C9BC96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23E57692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3DAA58B0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22749B80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32FA140D" w14:textId="4B193E37" w:rsidR="00300F4A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 xml:space="preserve">signage only </w:t>
      </w:r>
      <w:r w:rsidRPr="0085569F">
        <w:rPr>
          <w:color w:val="002060"/>
        </w:rPr>
        <w:t xml:space="preserve">Sponsorship </w:t>
      </w:r>
    </w:p>
    <w:p w14:paraId="3EE001BA" w14:textId="77777777" w:rsidR="00300F4A" w:rsidRPr="0085569F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$7</w:t>
      </w:r>
      <w:r w:rsidRPr="0085569F">
        <w:rPr>
          <w:color w:val="002060"/>
        </w:rPr>
        <w:t>00</w:t>
      </w:r>
    </w:p>
    <w:p w14:paraId="32AF0F98" w14:textId="77777777" w:rsidR="00300F4A" w:rsidRDefault="00300F4A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00F5F797" w14:textId="77777777" w:rsidR="00300F4A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300F4A">
        <w:rPr>
          <w:rFonts w:ascii="Agency FB" w:hAnsi="Agency FB"/>
          <w:sz w:val="28"/>
          <w:szCs w:val="28"/>
        </w:rPr>
        <w:t>Prominent sign on Field 2 in front of club house – 2000mm x 900mm (including sign and artwork).</w:t>
      </w:r>
    </w:p>
    <w:p w14:paraId="77280643" w14:textId="2905722E" w:rsidR="00300F4A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Signa</w:t>
      </w:r>
      <w:r w:rsidR="0012074E">
        <w:rPr>
          <w:rFonts w:ascii="Agency FB" w:hAnsi="Agency FB"/>
          <w:sz w:val="28"/>
          <w:szCs w:val="28"/>
        </w:rPr>
        <w:t>ge remains on field during 20</w:t>
      </w:r>
      <w:r w:rsidR="007A5841">
        <w:rPr>
          <w:rFonts w:ascii="Agency FB" w:hAnsi="Agency FB"/>
          <w:sz w:val="28"/>
          <w:szCs w:val="28"/>
        </w:rPr>
        <w:t>2</w:t>
      </w:r>
      <w:r w:rsidR="003B7F8B">
        <w:rPr>
          <w:rFonts w:ascii="Agency FB" w:hAnsi="Agency FB"/>
          <w:sz w:val="28"/>
          <w:szCs w:val="28"/>
        </w:rPr>
        <w:t>1</w:t>
      </w:r>
      <w:r w:rsidR="0012074E">
        <w:rPr>
          <w:rFonts w:ascii="Agency FB" w:hAnsi="Agency FB"/>
          <w:sz w:val="28"/>
          <w:szCs w:val="28"/>
        </w:rPr>
        <w:t xml:space="preserve"> </w:t>
      </w:r>
      <w:r>
        <w:rPr>
          <w:rFonts w:ascii="Agency FB" w:hAnsi="Agency FB"/>
          <w:sz w:val="28"/>
          <w:szCs w:val="28"/>
        </w:rPr>
        <w:t>season</w:t>
      </w:r>
    </w:p>
    <w:p w14:paraId="55853133" w14:textId="77777777" w:rsidR="0012074E" w:rsidRDefault="0012074E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71BD5674" w14:textId="7FDF10C9" w:rsidR="004C446E" w:rsidRPr="00B779C2" w:rsidRDefault="004C446E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For any questions please contact </w:t>
      </w:r>
      <w:r w:rsidR="007A5841">
        <w:rPr>
          <w:rFonts w:ascii="Agency FB" w:hAnsi="Agency FB"/>
          <w:sz w:val="28"/>
          <w:szCs w:val="28"/>
        </w:rPr>
        <w:t>Secretary</w:t>
      </w:r>
      <w:r>
        <w:rPr>
          <w:rFonts w:ascii="Agency FB" w:hAnsi="Agency FB"/>
          <w:sz w:val="28"/>
          <w:szCs w:val="28"/>
        </w:rPr>
        <w:t xml:space="preserve"> – </w:t>
      </w:r>
      <w:r w:rsidR="007A5841">
        <w:rPr>
          <w:rFonts w:ascii="Agency FB" w:hAnsi="Agency FB"/>
          <w:sz w:val="28"/>
          <w:szCs w:val="28"/>
        </w:rPr>
        <w:t xml:space="preserve">Bec Whisker </w:t>
      </w:r>
      <w:r>
        <w:rPr>
          <w:rFonts w:ascii="Agency FB" w:hAnsi="Agency FB"/>
          <w:sz w:val="28"/>
          <w:szCs w:val="28"/>
        </w:rPr>
        <w:t xml:space="preserve">or email </w:t>
      </w:r>
      <w:r w:rsidR="007A5841">
        <w:rPr>
          <w:rFonts w:ascii="Agency FB" w:hAnsi="Agency FB"/>
          <w:sz w:val="28"/>
          <w:szCs w:val="28"/>
        </w:rPr>
        <w:t>secretary</w:t>
      </w:r>
      <w:r>
        <w:rPr>
          <w:rFonts w:ascii="Agency FB" w:hAnsi="Agency FB"/>
          <w:sz w:val="28"/>
          <w:szCs w:val="28"/>
        </w:rPr>
        <w:t>@noosalionsfc.com</w:t>
      </w:r>
    </w:p>
    <w:sectPr w:rsidR="004C446E" w:rsidRPr="00B779C2">
      <w:footerReference w:type="default" r:id="rId18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7A7C4" w14:textId="77777777" w:rsidR="00A454D7" w:rsidRDefault="00A454D7">
      <w:pPr>
        <w:spacing w:after="0" w:line="240" w:lineRule="auto"/>
      </w:pPr>
      <w:r>
        <w:separator/>
      </w:r>
    </w:p>
  </w:endnote>
  <w:endnote w:type="continuationSeparator" w:id="0">
    <w:p w14:paraId="2AC089DC" w14:textId="77777777" w:rsidR="00A454D7" w:rsidRDefault="00A4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6EA62" w14:textId="77777777" w:rsidR="00F17815" w:rsidRDefault="00CA4CEA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14AA1E" wp14:editId="62CF2A05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913C" w14:textId="77777777" w:rsidR="00F17815" w:rsidRDefault="00F17815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" filled="f" stroked="f">
              <v:textbox style="mso-fit-shape-to-text:t" inset=",0,,0">
                <w:txbxContent>
                  <w:p w:rsidR="00F17815" w:rsidRDefault="00F17815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8BFC06" wp14:editId="555055D5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B085A" w14:textId="77777777" w:rsidR="00F17815" w:rsidRDefault="00CA4CEA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914123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5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" filled="f" stroked="f">
              <v:textbox style="layout-flow:vertical">
                <w:txbxContent>
                  <w:p w:rsidR="00F17815" w:rsidRDefault="00CA4CEA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914123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5F9BC8D" wp14:editId="58C31D7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230B9F8F" id="Rectangle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" filled="f" strokecolor="black [3213]">
              <w10:wrap anchorx="margin" anchory="margin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4EAA42" wp14:editId="74E6971E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5080" b="762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rgbClr val="000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7E4A9D67" id="Rectangle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" fillcolor="#000050" stroked="f">
              <w10:wrap anchorx="margin" anchory="margin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D403E60" wp14:editId="34A5D90B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5080" b="0"/>
              <wp:wrapNone/>
              <wp:docPr id="1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036D4424" id="Rectangle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" fillcolor="#0070c0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A3750" w14:textId="77777777" w:rsidR="00A454D7" w:rsidRDefault="00A454D7">
      <w:pPr>
        <w:spacing w:after="0" w:line="240" w:lineRule="auto"/>
      </w:pPr>
      <w:r>
        <w:separator/>
      </w:r>
    </w:p>
  </w:footnote>
  <w:footnote w:type="continuationSeparator" w:id="0">
    <w:p w14:paraId="1C4248D2" w14:textId="77777777" w:rsidR="00A454D7" w:rsidRDefault="00A45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1967"/>
    <w:multiLevelType w:val="hybridMultilevel"/>
    <w:tmpl w:val="61DE07F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11A3D"/>
    <w:multiLevelType w:val="hybridMultilevel"/>
    <w:tmpl w:val="16180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D6C22"/>
    <w:multiLevelType w:val="hybridMultilevel"/>
    <w:tmpl w:val="4566D67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D3454"/>
    <w:multiLevelType w:val="hybridMultilevel"/>
    <w:tmpl w:val="8618E4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AF3"/>
    <w:rsid w:val="0012074E"/>
    <w:rsid w:val="00225B17"/>
    <w:rsid w:val="00233DD5"/>
    <w:rsid w:val="00266ED8"/>
    <w:rsid w:val="002A08A4"/>
    <w:rsid w:val="002F24BF"/>
    <w:rsid w:val="002F75E1"/>
    <w:rsid w:val="00300F4A"/>
    <w:rsid w:val="00342618"/>
    <w:rsid w:val="003B6AF3"/>
    <w:rsid w:val="003B7F8B"/>
    <w:rsid w:val="003F2E4C"/>
    <w:rsid w:val="003F6F1B"/>
    <w:rsid w:val="0040482B"/>
    <w:rsid w:val="004373E8"/>
    <w:rsid w:val="00462B08"/>
    <w:rsid w:val="00477776"/>
    <w:rsid w:val="004A353C"/>
    <w:rsid w:val="004C446E"/>
    <w:rsid w:val="004E3338"/>
    <w:rsid w:val="00627E79"/>
    <w:rsid w:val="00643A2A"/>
    <w:rsid w:val="006815F7"/>
    <w:rsid w:val="006875B2"/>
    <w:rsid w:val="006E1CED"/>
    <w:rsid w:val="006E5D0A"/>
    <w:rsid w:val="00705814"/>
    <w:rsid w:val="0072541C"/>
    <w:rsid w:val="007A5841"/>
    <w:rsid w:val="0083560C"/>
    <w:rsid w:val="00837DB1"/>
    <w:rsid w:val="00840AD1"/>
    <w:rsid w:val="00850539"/>
    <w:rsid w:val="0085569F"/>
    <w:rsid w:val="00886E02"/>
    <w:rsid w:val="00894C4D"/>
    <w:rsid w:val="008A6935"/>
    <w:rsid w:val="00914123"/>
    <w:rsid w:val="009258E0"/>
    <w:rsid w:val="00937139"/>
    <w:rsid w:val="00996BE3"/>
    <w:rsid w:val="009B0648"/>
    <w:rsid w:val="00A13A7B"/>
    <w:rsid w:val="00A454D7"/>
    <w:rsid w:val="00AA38FA"/>
    <w:rsid w:val="00B42B90"/>
    <w:rsid w:val="00B779C2"/>
    <w:rsid w:val="00BC71A2"/>
    <w:rsid w:val="00CA4CEA"/>
    <w:rsid w:val="00CB62DF"/>
    <w:rsid w:val="00CF7A27"/>
    <w:rsid w:val="00E47C10"/>
    <w:rsid w:val="00E5530A"/>
    <w:rsid w:val="00EB27BB"/>
    <w:rsid w:val="00EE77D9"/>
    <w:rsid w:val="00EF36A5"/>
    <w:rsid w:val="00F17815"/>
    <w:rsid w:val="00F56648"/>
    <w:rsid w:val="00F838A6"/>
    <w:rsid w:val="00FA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B41170"/>
  <w15:docId w15:val="{DB072D6B-56ED-420C-AEFF-B2DEE098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7A7A7A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7A7A7A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D1282E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85569F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www.noosalionsfc.com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yperlink" Target="http://www.noosalionsfc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3\Essential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308CCFA69DE416589B42F25526A0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E2370-3311-47DA-A3AE-15E6E63C6B4A}"/>
      </w:docPartPr>
      <w:docPartBody>
        <w:p w:rsidR="00CC4BE7" w:rsidRDefault="00A7439F">
          <w:pPr>
            <w:pStyle w:val="7308CCFA69DE416589B42F25526A058F"/>
          </w:pPr>
          <w:r>
            <w:t>[Type the document title]</w:t>
          </w:r>
        </w:p>
      </w:docPartBody>
    </w:docPart>
    <w:docPart>
      <w:docPartPr>
        <w:name w:val="122E6D23233D460BA88EADD7A68BA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62CF7-3E2F-40D6-92C4-A51A9BB53393}"/>
      </w:docPartPr>
      <w:docPartBody>
        <w:p w:rsidR="00CC4BE7" w:rsidRDefault="00A7439F">
          <w:pPr>
            <w:pStyle w:val="122E6D23233D460BA88EADD7A68BAEC1"/>
          </w:pPr>
          <w: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39F"/>
    <w:rsid w:val="000F3E2D"/>
    <w:rsid w:val="00163137"/>
    <w:rsid w:val="004417D2"/>
    <w:rsid w:val="00554947"/>
    <w:rsid w:val="005C7BD1"/>
    <w:rsid w:val="00635409"/>
    <w:rsid w:val="00646249"/>
    <w:rsid w:val="006E4F76"/>
    <w:rsid w:val="008E2B12"/>
    <w:rsid w:val="008F0AE8"/>
    <w:rsid w:val="00917873"/>
    <w:rsid w:val="00A7439F"/>
    <w:rsid w:val="00AB0559"/>
    <w:rsid w:val="00BE5F17"/>
    <w:rsid w:val="00CC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08CCFA69DE416589B42F25526A058F">
    <w:name w:val="7308CCFA69DE416589B42F25526A058F"/>
  </w:style>
  <w:style w:type="paragraph" w:customStyle="1" w:styleId="122E6D23233D460BA88EADD7A68BAEC1">
    <w:name w:val="122E6D23233D460BA88EADD7A68BAEC1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aps/>
      <w:color w:val="44546A" w:themeColor="text2"/>
      <w:lang w:val="en-US" w:eastAsia="en-US"/>
    </w:rPr>
  </w:style>
  <w:style w:type="paragraph" w:customStyle="1" w:styleId="23A629CD6667423EB43F487E9C1C323A">
    <w:name w:val="23A629CD6667423EB43F487E9C1C32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3</TotalTime>
  <Pages>8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club</vt:lpstr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club</dc:title>
  <dc:subject>partnership opportunities</dc:subject>
  <dc:creator>luser</dc:creator>
  <cp:lastModifiedBy>josh Whisker</cp:lastModifiedBy>
  <cp:revision>2</cp:revision>
  <dcterms:created xsi:type="dcterms:W3CDTF">2020-09-30T07:01:00Z</dcterms:created>
  <dcterms:modified xsi:type="dcterms:W3CDTF">2020-09-30T07:01:00Z</dcterms:modified>
</cp:coreProperties>
</file>