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3638" w:rsidRDefault="00B43638" w:rsidP="00B43638">
      <w:pPr>
        <w:jc w:val="both"/>
        <w:rPr>
          <w:rFonts w:ascii="Arial" w:hAnsi="Arial" w:cs="Arial"/>
          <w:color w:val="000000"/>
          <w:sz w:val="24"/>
          <w:szCs w:val="24"/>
          <w:lang w:val="en-GB"/>
        </w:rPr>
      </w:pPr>
    </w:p>
    <w:p w:rsidR="00B45E39" w:rsidRDefault="00B45E39" w:rsidP="00B43638">
      <w:pPr>
        <w:jc w:val="both"/>
        <w:rPr>
          <w:rFonts w:ascii="Arial" w:hAnsi="Arial" w:cs="Arial"/>
          <w:color w:val="000000"/>
          <w:sz w:val="24"/>
          <w:szCs w:val="24"/>
          <w:lang w:val="en-GB"/>
        </w:rPr>
      </w:pPr>
    </w:p>
    <w:p w:rsidR="00B45E39" w:rsidRDefault="00B45E39" w:rsidP="00B43638">
      <w:pPr>
        <w:jc w:val="both"/>
        <w:rPr>
          <w:rFonts w:ascii="Arial" w:hAnsi="Arial" w:cs="Arial"/>
          <w:color w:val="000000"/>
          <w:sz w:val="24"/>
          <w:szCs w:val="24"/>
          <w:lang w:val="en-GB"/>
        </w:rPr>
      </w:pPr>
    </w:p>
    <w:p w:rsidR="00B45E39" w:rsidRDefault="00B45E39" w:rsidP="00B43638">
      <w:pPr>
        <w:jc w:val="both"/>
        <w:rPr>
          <w:rFonts w:ascii="Arial" w:hAnsi="Arial" w:cs="Arial"/>
          <w:color w:val="000000"/>
          <w:sz w:val="24"/>
          <w:szCs w:val="24"/>
          <w:lang w:val="en-GB"/>
        </w:rPr>
      </w:pPr>
    </w:p>
    <w:p w:rsidR="00B45E39" w:rsidRPr="00B45E39" w:rsidRDefault="00B45E39" w:rsidP="00B45E39">
      <w:pPr>
        <w:pStyle w:val="aa"/>
        <w:rPr>
          <w:lang w:val="en-GB"/>
        </w:rPr>
      </w:pPr>
    </w:p>
    <w:p w:rsidR="00B45E39" w:rsidRPr="00B45E39" w:rsidRDefault="00967573" w:rsidP="00B45E39">
      <w:pPr>
        <w:spacing w:after="0"/>
        <w:ind w:left="2053"/>
        <w:jc w:val="center"/>
        <w:rPr>
          <w:rFonts w:asciiTheme="minorHAnsi" w:eastAsiaTheme="minorEastAsia" w:hAnsiTheme="minorHAnsi" w:cstheme="minorBidi"/>
          <w:lang w:val="el-GR" w:eastAsia="el-GR"/>
        </w:rPr>
      </w:pPr>
      <w:r>
        <w:rPr>
          <w:noProof/>
        </w:rPr>
        <w:pict>
          <v:group id="Ομάδα 44" o:spid="_x0000_s1116" style="position:absolute;left:0;text-align:left;margin-left:0;margin-top:69.75pt;width:164.25pt;height:187.5pt;z-index:251659264;mso-position-horizontal:left;mso-position-horizontal-relative:page;mso-position-vertical-relative:page;mso-width-relative:margin;mso-height-relative:margin" coordorigin="-648" coordsize="18077,29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117" type="#_x0000_t75" style="position:absolute;width:17428;height:16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RjqLDAAAA2wAAAA8AAABkcnMvZG93bnJldi54bWxEj0FrAjEUhO8F/0N4greaVVTq1iitUlCo&#10;h9rS82Pzurt1896SpLr+e1MQPA4z8w2zWHWuUSfyoRY2MBpmoIgLsTWXBr4+3x6fQIWIbLERJgMX&#10;CrBa9h4WmFs58wedDrFUCcIhRwNVjG2udSgqchiG0hIn70e8w5ikL7X1eE5w1+hxls20w5rTQoUt&#10;rSsqjoc/Z2D++ru/7Dby/j3frevtXouPXowZ9LuXZ1CRungP39pba2Ayhf8v6Qfo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GOosMAAADbAAAADwAAAAAAAAAAAAAAAACf&#10;AgAAZHJzL2Rvd25yZXYueG1sUEsFBgAAAAAEAAQA9wAAAI8DAAAAAA==&#10;">
              <v:imagedata r:id="rId9" o:title=""/>
            </v:shape>
            <v:rect id="Rectangle 18" o:spid="_x0000_s1118" style="position:absolute;left:4905;top:16634;width:10132;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B45E39" w:rsidRDefault="00B45E39" w:rsidP="00B45E39">
                    <w:proofErr w:type="spellStart"/>
                    <w:r>
                      <w:rPr>
                        <w:rFonts w:ascii="Arial" w:eastAsia="Arial" w:hAnsi="Arial" w:cs="Arial"/>
                        <w:b/>
                        <w:color w:val="658FB4"/>
                        <w:sz w:val="20"/>
                      </w:rPr>
                      <w:t>Έτος</w:t>
                    </w:r>
                    <w:proofErr w:type="spellEnd"/>
                    <w:r>
                      <w:rPr>
                        <w:rFonts w:ascii="Arial" w:eastAsia="Arial" w:hAnsi="Arial" w:cs="Arial"/>
                        <w:b/>
                        <w:color w:val="658FB4"/>
                        <w:sz w:val="20"/>
                      </w:rPr>
                      <w:t xml:space="preserve"> </w:t>
                    </w:r>
                    <w:proofErr w:type="spellStart"/>
                    <w:r>
                      <w:rPr>
                        <w:rFonts w:ascii="Arial" w:eastAsia="Arial" w:hAnsi="Arial" w:cs="Arial"/>
                        <w:b/>
                        <w:color w:val="658FB4"/>
                        <w:sz w:val="20"/>
                      </w:rPr>
                      <w:t>Ιδρύσεως</w:t>
                    </w:r>
                    <w:proofErr w:type="spellEnd"/>
                  </w:p>
                </w:txbxContent>
              </v:textbox>
            </v:rect>
            <v:rect id="Rectangle 19" o:spid="_x0000_s1119" style="position:absolute;left:11369;top:18126;width:3081;height:1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B45E39" w:rsidRDefault="00B45E39" w:rsidP="00B45E39">
                    <w:r>
                      <w:rPr>
                        <w:rFonts w:ascii="Arial" w:eastAsia="Arial" w:hAnsi="Arial" w:cs="Arial"/>
                        <w:b/>
                        <w:color w:val="658FB4"/>
                        <w:sz w:val="20"/>
                      </w:rPr>
                      <w:t>1989</w:t>
                    </w:r>
                  </w:p>
                </w:txbxContent>
              </v:textbox>
            </v:rect>
            <v:rect id="Rectangle 20" o:spid="_x0000_s1120" style="position:absolute;left:3624;top:19319;width:5544;height:6705;rotation:1794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jtp8IA&#10;AADbAAAADwAAAGRycy9kb3ducmV2LnhtbERPTWvCQBC9C/6HZQRvurGKSJqNaJuCCD0YBa9Ddpqk&#10;zc6G7Dam/nr3UPD4eN/JdjCN6KlztWUFi3kEgriwuuZSweX8MduAcB5ZY2OZFPyRg206HiUYa3vj&#10;E/W5L0UIYRejgsr7NpbSFRUZdHPbEgfuy3YGfYBdKXWHtxBuGvkSRWtpsObQUGFLbxUVP/mvUXBc&#10;5NmaVvdN855dl+Vp779r86nUdDLsXkF4GvxT/O8+aAWrMDZ8CT9A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O2nwgAAANsAAAAPAAAAAAAAAAAAAAAAAJgCAABkcnMvZG93&#10;bnJldi54bWxQSwUGAAAAAAQABAD1AAAAhwMAAAAA&#10;" filled="f" stroked="f">
              <v:textbox inset="0,0,0,0">
                <w:txbxContent>
                  <w:p w:rsidR="00B45E39" w:rsidRPr="006F47CD" w:rsidRDefault="00912440" w:rsidP="00B45E39">
                    <w:pPr>
                      <w:rPr>
                        <w:sz w:val="72"/>
                        <w:szCs w:val="72"/>
                      </w:rPr>
                    </w:pPr>
                    <w:r>
                      <w:rPr>
                        <w:b/>
                        <w:i/>
                        <w:color w:val="658FB4"/>
                        <w:sz w:val="72"/>
                        <w:szCs w:val="72"/>
                      </w:rPr>
                      <w:t>31</w:t>
                    </w:r>
                  </w:p>
                </w:txbxContent>
              </v:textbox>
            </v:rect>
            <v:rect id="Rectangle 21" o:spid="_x0000_s1121" style="position:absolute;left:255;top:14815;width:776;height:2581;rotation:84257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2XMIA&#10;AADbAAAADwAAAGRycy9kb3ducmV2LnhtbESPT2vCQBTE74V+h+UVvNVNJRWNrmIDgj35F8+P7DNJ&#10;m30bsmsSv70rCB6HmfkNM1/2phItNa60rOBrGIEgzqwuOVdwOq4/JyCcR9ZYWSYFN3KwXLy/zTHR&#10;tuM9tQefiwBhl6CCwvs6kdJlBRl0Q1sTB+9iG4M+yCaXusEuwE0lR1E0lgZLDgsF1pQWlP0frkYB&#10;Rj9OZ7Si6Tkd3Xbb37/vU3xUavDRr2YgPPX+FX62N1pBPIXHl/AD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cwgAAANsAAAAPAAAAAAAAAAAAAAAAAJgCAABkcnMvZG93&#10;bnJldi54bWxQSwUGAAAAAAQABAD1AAAAhw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2" o:spid="_x0000_s1122" style="position:absolute;left:692;top:14300;width:775;height:2582;rotation:87448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vMIA&#10;AADbAAAADwAAAGRycy9kb3ducmV2LnhtbERPW2vCMBR+H/gfwhF8m2kH3aQai8g63BiCF/D10Byb&#10;YnNSmsx2+/XLw2CPH999VYy2FXfqfeNYQTpPQBBXTjdcKzifyscFCB+QNbaOScE3eSjWk4cV5toN&#10;fKD7MdQihrDPUYEJocul9JUhi37uOuLIXV1vMUTY11L3OMRw28qnJHmWFhuODQY72hqqbscvq+Ay&#10;vl8+stfq0/+8hQHNvhwOL6lSs+m4WYIINIZ/8Z97pxVkcX38En+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5G8wgAAANsAAAAPAAAAAAAAAAAAAAAAAJgCAABkcnMvZG93&#10;bnJldi54bWxQSwUGAAAAAAQABAD1AAAAhw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3" o:spid="_x0000_s1123" style="position:absolute;left:1176;top:13818;width:776;height:2583;rotation:906693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T8cEA&#10;AADbAAAADwAAAGRycy9kb3ducmV2LnhtbESPT2vCQBTE70K/w/IK3sxuKpaSugYRhV61oefX7Msf&#10;zb4N2Y3Gb+8KhR6HmfkNs84n24krDb51rCFNFAji0pmWaw3F92HxAcIHZIOdY9JwJw/55mW2xsy4&#10;Gx/pegq1iBD2GWpoQugzKX3ZkEWfuJ44epUbLIYoh1qaAW8Rbjv5ptS7tNhyXGiwp11D5eU0Wg3q&#10;gOd2X/2MZ7PkssClUr+y0Hr+Om0/QQSawn/4r/1lNKxSeH6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wU/HBAAAA2wAAAA8AAAAAAAAAAAAAAAAAmAIAAGRycy9kb3du&#10;cmV2LnhtbFBLBQYAAAAABAAEAPUAAACG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4" o:spid="_x0000_s1124" style="position:absolute;left:1696;top:13383;width:776;height:2583;rotation:93874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nfsMA&#10;AADbAAAADwAAAGRycy9kb3ducmV2LnhtbESPQWvCQBSE70L/w/IKXqRuDCht6ipFEAVPjen9Nfua&#10;DWbfxuyq0V/fFQSPw8x8w8yXvW3EmTpfO1YwGScgiEuna64UFPv12zsIH5A1No5JwZU8LBcvgzlm&#10;2l34m855qESEsM9QgQmhzaT0pSGLfuxa4uj9uc5iiLKrpO7wEuG2kWmSzKTFmuOCwZZWhspDfrIK&#10;+LA+bm4f11VepKPfXXMzP6XtlRq+9l+fIAL14Rl+tLdawTSF+5f4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VnfsMAAADbAAAADwAAAAAAAAAAAAAAAACYAgAAZHJzL2Rv&#10;d25yZXYueG1sUEsFBgAAAAAEAAQA9QAAAIg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5" o:spid="_x0000_s1125" style="position:absolute;left:2254;top:12993;width:775;height:2583;rotation:97101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JlwcEA&#10;AADbAAAADwAAAGRycy9kb3ducmV2LnhtbESPQYvCMBSE7wv+h/AEb2uq4irVKFIQxZvuitdH82yK&#10;zUttYq3/3iws7HGYmW+Y5bqzlWip8aVjBaNhAoI4d7rkQsHP9/ZzDsIHZI2VY1LwIg/rVe9jial2&#10;Tz5SewqFiBD2KSowIdSplD43ZNEPXU0cvatrLIYom0LqBp8Rbis5TpIvabHkuGCwpsxQfjs9rIKW&#10;ysN19qpNds/c7pxn9ji+WKUG/W6zABGoC//hv/ZeK5hO4PdL/AF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CZcHBAAAA2wAAAA8AAAAAAAAAAAAAAAAAmAIAAGRycy9kb3du&#10;cmV2LnhtbFBLBQYAAAAABAAEAPUAAACG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6" o:spid="_x0000_s1126" style="position:absolute;left:2846;top:12650;width:776;height:2583;rotation:100355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X0cUA&#10;AADbAAAADwAAAGRycy9kb3ducmV2LnhtbESPzW7CMBCE75V4B2uRemucooLagEH8qIgbIu2hvW3j&#10;JYkar4PtkvD2GAmpx9HsfLMzW/SmEWdyvras4DlJQRAXVtdcKvj8eH96BeEDssbGMim4kIfFfPAw&#10;w0zbjg90zkMpIoR9hgqqENpMSl9UZNAntiWO3tE6gyFKV0rtsItw08hRmk6kwZpjQ4UtrSsqfvM/&#10;E9/48u2qM5vthTffb/t8t/1xp5FSj8N+OQURqA//x/f0TisYv8BtSwS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NfRxQAAANsAAAAPAAAAAAAAAAAAAAAAAJgCAABkcnMv&#10;ZG93bnJldi54bWxQSwUGAAAAAAQABAD1AAAAig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7" o:spid="_x0000_s1127" style="position:absolute;left:3459;top:12363;width:776;height:2582;rotation:1035846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gi8QA&#10;AADbAAAADwAAAGRycy9kb3ducmV2LnhtbESPS2vDMBCE74H+B7GB3hI5pQ7BjRLa0kcOveRFrou1&#10;tUytlZEU2+2vjwqBHIeZ+YZZrgfbiI58qB0rmE0zEMSl0zVXCg7798kCRIjIGhvHpOCXAqxXd6Ml&#10;Ftr1vKVuFyuRIBwKVGBibAspQ2nIYpi6ljh5385bjEn6SmqPfYLbRj5k2VxarDktGGzp1VD5sztb&#10;BS7Ps4/4ee5fTv7t0f+h+Tp2W6Xux8PzE4hIQ7yFr+2NVpDn8P8l/QC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jYIvEAAAA2w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8" o:spid="_x0000_s1128" style="position:absolute;left:4101;top:12127;width:776;height:2583;rotation:106846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wSMUA&#10;AADbAAAADwAAAGRycy9kb3ducmV2LnhtbESPT4vCMBTE7wt+h/AEL4umK6xKNYq4LgjqwX/g8dE8&#10;22LzUppoq5/eCAt7HGbmN8xk1phC3KlyuWUFX70IBHFidc6pguPhtzsC4TyyxsIyKXiQg9m09THB&#10;WNuad3Tf+1QECLsYFWTel7GULsnIoOvZkjh4F1sZ9EFWqdQV1gFuCtmPooE0mHNYyLCkRUbJdX8z&#10;Cow+XZZargfz8/a4rj9Xz03081Sq027mYxCeGv8f/muvtILvIby/hB8gp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LBIxQAAANsAAAAPAAAAAAAAAAAAAAAAAJgCAABkcnMv&#10;ZG93bnJldi54bWxQSwUGAAAAAAQABAD1AAAAig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29" o:spid="_x0000_s1129" style="position:absolute;left:4756;top:11950;width:776;height:2582;rotation:110079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42r8IA&#10;AADbAAAADwAAAGRycy9kb3ducmV2LnhtbERPTWsCMRC9F/wPYYTealZRka1RVBBLPdhqDz1Ok3Gz&#10;uJmsm3Rd/705FHp8vO/5snOVaKkJpWcFw0EGglh7U3Kh4Ou0fZmBCBHZYOWZFNwpwHLRe5pjbvyN&#10;P6k9xkKkEA45KrAx1rmUQVtyGAa+Jk7c2TcOY4JNIU2DtxTuKjnKsql0WHJqsFjTxpK+HH+dgr3+&#10;eZ9cDx9lq3G43lo73o0O30o997vVK4hIXfwX/7nfjIJJGpu+p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javwgAAANsAAAAPAAAAAAAAAAAAAAAAAJgCAABkcnMvZG93&#10;bnJldi54bWxQSwUGAAAAAAQABAD1AAAAhw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0" o:spid="_x0000_s1130" style="position:absolute;left:5426;top:11828;width:776;height:2583;rotation:113304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db8QA&#10;AADbAAAADwAAAGRycy9kb3ducmV2LnhtbESP0WrCQBRE3wX/YblC3+rGilWjq4gg7UNBjH7AZfea&#10;BLN3Y3abpP36bkHwcZiZM8x629tKtNT40rGCyTgBQaydKTlXcDkfXhcgfEA2WDkmBT/kYbsZDtaY&#10;Gtfxidos5CJC2KeooAihTqX0uiCLfuxq4uhdXWMxRNnk0jTYRbit5FuSvEuLJceFAmvaF6Rv2bdV&#10;cNbz9mt6/7hi95vo4+yWldU+U+pl1O9WIAL14Rl+tD+NgtkS/r/EH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AnW/EAAAA2w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1" o:spid="_x0000_s1131" style="position:absolute;left:6110;top:11764;width:776;height:2582;rotation:11676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cAr0A&#10;AADbAAAADwAAAGRycy9kb3ducmV2LnhtbERPuwrCMBTdBf8hXMFFbKqDSDUVHwgOOqgF10tzbYvN&#10;TWmi1r83g+B4OO/lqjO1eFHrKssKJlEMgji3uuJCQXbdj+cgnEfWWFsmBR9ysEr7vSUm2r75TK+L&#10;L0QIYZeggtL7JpHS5SUZdJFtiAN3t61BH2BbSN3iO4SbWk7jeCYNVhwaSmxoW1L+uDyNAnlybmd3&#10;m8yb5vi4T8+Tmx7VSg0H3XoBwlPn/+Kf+6AVzML68CX8AJ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yFcAr0AAADbAAAADwAAAAAAAAAAAAAAAACYAgAAZHJzL2Rvd25yZXYu&#10;eG1sUEsFBgAAAAAEAAQA9QAAAII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2" o:spid="_x0000_s1132" style="position:absolute;left:6785;top:11759;width:775;height:2582;rotation:-116241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7snsAA&#10;AADbAAAADwAAAGRycy9kb3ducmV2LnhtbESPQYvCMBSE7wv+h/AEb2tqDyLVKCIIgiLY3Yu3R/Ns&#10;g81LTaLWf28WFjwOM/MNs1j1thUP8sE4VjAZZyCIK6cN1wp+f7bfMxAhImtsHZOCFwVYLQdfCyy0&#10;e/KJHmWsRYJwKFBBE2NXSBmqhiyGseuIk3dx3mJM0tdSe3wmuG1lnmVTadFwWmiwo01D1bW8WwWl&#10;oX1+tjtzu9Q630Z/0EdZKTUa9us5iEh9/IT/2zutYDqBvy/pB8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7snsAAAADbAAAADwAAAAAAAAAAAAAAAACYAgAAZHJzL2Rvd25y&#10;ZXYueG1sUEsFBgAAAAAEAAQA9QAAAIU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3" o:spid="_x0000_s1133" style="position:absolute;left:7462;top:11811;width:776;height:2582;rotation:-113019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w2MUA&#10;AADbAAAADwAAAGRycy9kb3ducmV2LnhtbESPW2sCMRSE3wv9D+EU+laztVRlNYoIhQpScL2Ab4fN&#10;2UubnIRNum7/fVMo+DjMzDfMYjVYI3rqQutYwfMoA0FcOt1yreB4eHuagQgRWaNxTAp+KMBqeX+3&#10;wFy7K++pL2ItEoRDjgqaGH0uZSgbshhGzhMnr3KdxZhkV0vd4TXBrZHjLJtIiy2nhQY9bRoqv4pv&#10;q+BcvHhZncz+UvW7zcfavE4//Vapx4dhPQcRaYi38H/7XSuYjOHvS/oB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9LDYxQAAANsAAAAPAAAAAAAAAAAAAAAAAJgCAABkcnMv&#10;ZG93bnJldi54bWxQSwUGAAAAAAQABAD1AAAAig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4" o:spid="_x0000_s1134" style="position:absolute;left:8133;top:11921;width:776;height:2582;rotation:-1097774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f7ZMAA&#10;AADbAAAADwAAAGRycy9kb3ducmV2LnhtbESP0YrCMBRE3wX/IVzBtzV1BVmrUdRV9NXqB1yaa1Ns&#10;bkoTNf79ZkHwcZiZM8xiFW0jHtT52rGC8SgDQVw6XXOl4HLef/2A8AFZY+OYFLzIw2rZ7y0w1+7J&#10;J3oUoRIJwj5HBSaENpfSl4Ys+pFriZN3dZ3FkGRXSd3hM8FtI7+zbCot1pwWDLa0NVTeirtVEIvN&#10;Oe7MfibtzV5/L4ede90zpYaDuJ6DCBTDJ/xuH7WC6QT+v6Qf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9f7ZMAAAADbAAAADwAAAAAAAAAAAAAAAACYAgAAZHJzL2Rvd25y&#10;ZXYueG1sUEsFBgAAAAAEAAQA9QAAAIU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5" o:spid="_x0000_s1135" style="position:absolute;left:8791;top:12088;width:776;height:2583;rotation:-106537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XTcQA&#10;AADcAAAADwAAAGRycy9kb3ducmV2LnhtbERPy2rCQBTdC/7DcIVuRCdqaTU6ihT6QCxFW7DL28w1&#10;CWbuhMzk4d93FoLLw3mvNp0pREOVyy0rmIwjEMSJ1TmnCn6+X0dzEM4jaywsk4IrOdis+70Vxtq2&#10;fKDm6FMRQtjFqCDzvoyldElGBt3YlsSBO9vKoA+wSqWusA3hppDTKHqSBnMODRmW9JJRcjnWRkHE&#10;w/r5d//4+fX+d3ozl3o3XzAq9TDotksQnjp/F9/cH1rBbBrmhzPh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e103EAAAA3A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6" o:spid="_x0000_s1136" style="position:absolute;left:9435;top:12313;width:776;height:2582;rotation:-103286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jX8QA&#10;AADcAAAADwAAAGRycy9kb3ducmV2LnhtbESPT4vCMBTE78J+h/AWvGlqBZGuUdwVwYMX/9C9Ppq3&#10;TdfmpTTR1m9vBMHjMDO/YRar3tbiRq2vHCuYjBMQxIXTFZcKzqftaA7CB2SNtWNScCcPq+XHYIGZ&#10;dh0f6HYMpYgQ9hkqMCE0mZS+MGTRj11DHL0/11oMUbal1C12EW5rmSbJTFqsOC4YbOjHUHE5Xq2C&#10;zTzf736v36np/kt3z82p181GqeFnv/4CEagP7/CrvdMKpukE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Ho1/EAAAA3A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7" o:spid="_x0000_s1137" style="position:absolute;left:10056;top:12591;width:776;height:2583;rotation:-100051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ZgMYA&#10;AADcAAAADwAAAGRycy9kb3ducmV2LnhtbESPQWvCQBSE74X+h+UVeqsbs6WV1FVEkQq9VCPo8ZF9&#10;TYLZtyG7Jum/7wpCj8PMfMPMl6NtRE+drx1rmE4SEMSFMzWXGo759mUGwgdkg41j0vBLHpaLx4c5&#10;ZsYNvKf+EEoRIewz1FCF0GZS+qIii37iWuLo/bjOYoiyK6XpcIhw28g0Sd6kxZrjQoUtrSsqLoer&#10;1fB9Wn3tP9PXdLoZ30/nmcovO5Vr/fw0rj5ABBrDf/je3hkNKlV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qZgMYAAADcAAAADwAAAAAAAAAAAAAAAACYAgAAZHJz&#10;L2Rvd25yZXYueG1sUEsFBgAAAAAEAAQA9QAAAIs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8" o:spid="_x0000_s1138" style="position:absolute;left:10653;top:12924;width:775;height:2582;rotation:-96816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aRMcA&#10;AADcAAAADwAAAGRycy9kb3ducmV2LnhtbESPT2vCQBTE7wW/w/IEb3VjbKVNXaVEpEL14B/s9ZF9&#10;JtHs2zS7jfHbdwsFj8PM/IaZzjtTiZYaV1pWMBpGIIgzq0vOFRz2y8cXEM4ja6wsk4IbOZjPeg9T&#10;TLS98pbanc9FgLBLUEHhfZ1I6bKCDLqhrYmDd7KNQR9kk0vd4DXATSXjKJpIgyWHhQJrSgvKLrsf&#10;o2Aff30cnxc6/f48rLvX9Cw3x6hVatDv3t9AeOr8PfzfXmkF4/gJ/s6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cGkTHAAAA3AAAAA8AAAAAAAAAAAAAAAAAmAIAAGRy&#10;cy9kb3ducmV2LnhtbFBLBQYAAAAABAAEAPUAAACM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39" o:spid="_x0000_s1139" style="position:absolute;left:11214;top:13303;width:776;height:2582;rotation:-93613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kscQA&#10;AADcAAAADwAAAGRycy9kb3ducmV2LnhtbESPT2vCQBTE74V+h+UVequbWiohdRUpEcRT/NP7I/tM&#10;VrNvQ3Y10U/fFQSPw8z8hpnOB9uIC3XeOFbwOUpAEJdOG64U7HfLjxSED8gaG8ek4Eoe5rPXlylm&#10;2vW8ocs2VCJC2GeooA6hzaT0ZU0W/ci1xNE7uM5iiLKrpO6wj3DbyHGSTKRFw3GhxpZ+aypP27NV&#10;YH36V9zWhZF5fjOroqyOk7xX6v1tWPyACDSEZ/jRXmkFX+NvuJ+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NpLHEAAAA3A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0" o:spid="_x0000_s1140" style="position:absolute;left:11745;top:13731;width:776;height:2583;rotation:-90394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EzscA&#10;AADcAAAADwAAAGRycy9kb3ducmV2LnhtbESPQWvCQBSE7wX/w/IKvRTdmBbR1FXEUiiFHoyCHp/Z&#10;1yQ0+zburjHtr+8WBI/DzHzDzJe9aURHzteWFYxHCQjiwuqaSwW77dtwCsIHZI2NZVLwQx6Wi8Hd&#10;HDNtL7yhLg+liBD2GSqoQmgzKX1RkUE/si1x9L6sMxiidKXUDi8RbhqZJslEGqw5LlTY0rqi4js/&#10;GwW/j899fk5nH/sOxzv/eTi+tien1MN9v3oBEagPt/C1/a4VPKUT+D8Tj4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kRM7HAAAA3AAAAA8AAAAAAAAAAAAAAAAAmAIAAGRy&#10;cy9kb3ducmV2LnhtbFBLBQYAAAAABAAEAPUAAACM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1" o:spid="_x0000_s1141" style="position:absolute;left:12233;top:14200;width:776;height:2582;rotation:-872040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t1CMYA&#10;AADcAAAADwAAAGRycy9kb3ducmV2LnhtbESP3WoCMRSE7wu+QziCdzWrQiurUaRFKLS01B/Uu8Pm&#10;uFncnGyT1F3fvikUejnMzDfMfNnZWlzJh8qxgtEwA0FcOF1xqWC3Xd9PQYSIrLF2TApuFGC56N3N&#10;Mdeu5U+6bmIpEoRDjgpMjE0uZSgMWQxD1xAn7+y8xZikL6X22Ca4reU4yx6kxYrTgsGGngwVl823&#10;VfBRvJ6+znuj7eHt/fYs/b496rVSg363moGI1MX/8F/7RSuYjB/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Ft1CMYAAADcAAAADwAAAAAAAAAAAAAAAACYAgAAZHJz&#10;L2Rvd25yZXYueG1sUEsFBgAAAAAEAAQA9QAAAIs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2" o:spid="_x0000_s1142" style="position:absolute;left:12684;top:14713;width:776;height:2582;rotation:-83974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Or8EA&#10;AADcAAAADwAAAGRycy9kb3ducmV2LnhtbERPTWvCQBC9F/wPywi9NRtTkBpdRQVL6q2JiMchOybB&#10;7GzIbpP033cPBY+P973ZTaYVA/WusaxgEcUgiEurG64UXIrT2wcI55E1tpZJwS852G1nLxtMtR35&#10;m4bcVyKEsEtRQe19l0rpypoMush2xIG7296gD7CvpO5xDOGmlUkcL6XBhkNDjR0dayof+Y9RMA3F&#10;6rZfnq+fmH0tDl2TtTa/KfU6n/ZrEJ4m/xT/uzOt4D0Ja8OZcAT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Tjq/BAAAA3AAAAA8AAAAAAAAAAAAAAAAAmAIAAGRycy9kb3du&#10;cmV2LnhtbFBLBQYAAAAABAAEAPUAAACG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3" o:spid="_x0000_s1143" style="position:absolute;left:13087;top:15261;width:775;height:2582;rotation:-807551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KlRr8A&#10;AADcAAAADwAAAGRycy9kb3ducmV2LnhtbESPSwvCMBCE74L/IazgTVPfWo2iguDVB3hdmrUtNpvS&#10;xFr/vREEj8PMfMOsNo0pRE2Vyy0rGPQjEMSJ1TmnCq6XQ28OwnlkjYVlUvAmB5t1u7XCWNsXn6g+&#10;+1QECLsYFWTel7GULsnIoOvbkjh4d1sZ9EFWqdQVvgLcFHIYRVNpMOewkGFJ+4ySx/lpFExmjbwc&#10;nTzs3mO2t92ofowHtVLdTrNdgvDU+H/41z5qBaPhAr5nw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YqVGvwAAANwAAAAPAAAAAAAAAAAAAAAAAJgCAABkcnMvZG93bnJl&#10;di54bWxQSwUGAAAAAAQABAD1AAAAhA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4" o:spid="_x0000_s1144" style="position:absolute;left:13442;top:15841;width:775;height:2582;rotation:-77522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63278A&#10;AADcAAAADwAAAGRycy9kb3ducmV2LnhtbERPy4rCMBTdD/gP4QruxtQHIh3TMgoDdecTt5fm2nam&#10;uSlJRuvfm4Xg8nDeq7w3rbiR841lBZNxAoK4tLrhSsHp+PO5BOEDssbWMil4kIc8G3ysMNX2znu6&#10;HUIlYgj7FBXUIXSplL6syaAf2444clfrDIYIXSW1w3sMN62cJslCGmw4NtTY0aam8u/wbxQU5+V8&#10;ut5v/KPc8nX3eyGXFKTUaNh/f4EI1Ie3+OUutILZLM6PZ+IRkN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TrfbvwAAANwAAAAPAAAAAAAAAAAAAAAAAJgCAABkcnMvZG93bnJl&#10;di54bWxQSwUGAAAAAAQABAD1AAAAhA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5" o:spid="_x0000_s1145" style="position:absolute;left:13745;top:16448;width:776;height:2582;rotation:-74288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y9BcIA&#10;AADcAAAADwAAAGRycy9kb3ducmV2LnhtbESP0YrCMBRE34X9h3CFfdNUBVm7RnEFQfBBrP2Au8m1&#10;KTY3pYna/XsjCPs4zMwZZrnuXSPu1IXas4LJOANBrL2puVJQnnejLxAhIhtsPJOCPwqwXn0Mlpgb&#10;/+AT3YtYiQThkKMCG2ObSxm0JYdh7Fvi5F185zAm2VXSdPhIcNfIaZbNpcOa04LFlraW9LW4OQUc&#10;d/VC/5Sb49Vn+rc4HfqjPSj1Oew33yAi9fE//G7vjYLZbAKvM+k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L0FwgAAANwAAAAPAAAAAAAAAAAAAAAAAJgCAABkcnMvZG93&#10;bnJldi54bWxQSwUGAAAAAAQABAD1AAAAhwM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6" o:spid="_x0000_s1146" style="position:absolute;left:13996;top:17081;width:776;height:2583;rotation:-71036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G+scA&#10;AADcAAAADwAAAGRycy9kb3ducmV2LnhtbESPQWvCQBSE74L/YXlCL6IbDQSJboIIBRt6aK0Xb8/s&#10;Mwlm38bsVtP++m6h0OMwM98wm3wwrbhT7xrLChbzCARxaXXDlYLjx/NsBcJ5ZI2tZVLwRQ7ybDza&#10;YKrtg9/pfvCVCBB2KSqove9SKV1Zk0E3tx1x8C62N+iD7Cupe3wEuGnlMooSabDhsFBjR7uayuvh&#10;0yiYvixedXx+2xfJ9tu527k43ZJCqafJsF2D8DT4//Bfe68VxPESfs+EIy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nBvrHAAAA3AAAAA8AAAAAAAAAAAAAAAAAmAIAAGRy&#10;cy9kb3ducmV2LnhtbFBLBQYAAAAABAAEAPUAAACMAw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7" o:spid="_x0000_s1147" style="position:absolute;left:14191;top:17736;width:776;height:2582;rotation:-6778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b7sMA&#10;AADcAAAADwAAAGRycy9kb3ducmV2LnhtbESPQYvCMBSE74L/ITxhb5pqQddqFNlFWA8e1OL52Tzb&#10;YvNSmqjVX28EYY/DzHzDzJetqcSNGldaVjAcRCCIM6tLzhWkh3X/G4TzyBory6TgQQ6Wi25njom2&#10;d97Rbe9zESDsElRQeF8nUrqsIINuYGvi4J1tY9AH2eRSN3gPcFPJURSNpcGSw0KBNf0UlF32V6Ng&#10;4+sHj7cHeXpO89HvsUw3k0mq1FevXc1AeGr9f/jT/tMK4jiG95lw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mb7sMAAADcAAAADwAAAAAAAAAAAAAAAACYAgAAZHJzL2Rv&#10;d25yZXYueG1sUEsFBgAAAAAEAAQA9QAAAIg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8" o:spid="_x0000_s1148" style="position:absolute;left:14328;top:18401;width:776;height:2582;rotation:-64562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bE8AA&#10;AADcAAAADwAAAGRycy9kb3ducmV2LnhtbERPy2oCMRTdC/5DuII7zfig6GgUkRa7tFYFd9fJnQdO&#10;boYk6vTvTaHQ5XlzluvW1OJBzleWFYyGCQjizOqKCwXH74/BDIQPyBpry6TghzysV93OElNtn/xF&#10;j0MoRCxhn6KCMoQmldJnJRn0Q9sQRy23zmCI0BVSO3zGclPLcZK8SYMVx4USG9qWlN0Od6Ngf6rf&#10;z9ddMrXjfJ5f7u58LSKv+r12swARqA3/5r/0p1YwmUzh90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3JbE8AAAADcAAAADwAAAAAAAAAAAAAAAACYAgAAZHJzL2Rvd25y&#10;ZXYueG1sUEsFBgAAAAAEAAQA9QAAAIUDAAAAAA==&#10;" filled="f" stroked="f">
              <v:textbox inset="0,0,0,0">
                <w:txbxContent>
                  <w:p w:rsidR="00B45E39" w:rsidRDefault="00B45E39" w:rsidP="00B45E39">
                    <w:r>
                      <w:rPr>
                        <w:rFonts w:ascii="Century Schoolbook" w:eastAsia="Century Schoolbook" w:hAnsi="Century Schoolbook" w:cs="Century Schoolbook"/>
                        <w:b/>
                        <w:i/>
                        <w:color w:val="658FB4"/>
                        <w:sz w:val="32"/>
                      </w:rPr>
                      <w:t xml:space="preserve"> </w:t>
                    </w:r>
                  </w:p>
                </w:txbxContent>
              </v:textbox>
            </v:rect>
            <v:rect id="Rectangle 49" o:spid="_x0000_s1149" style="position:absolute;left:13817;top:19460;width:2003;height:2582;rotation:-588605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8JMUA&#10;AADcAAAADwAAAGRycy9kb3ducmV2LnhtbESPQWvCQBSE74X+h+UVetNNFUtNsxEtiMEUSlXw+si+&#10;JqHZt2F31fjv3YLQ4zAz3zDZYjCdOJPzrWUFL+MEBHFldcu1gsN+PXoD4QOyxs4yKbiSh0X++JBh&#10;qu2Fv+m8C7WIEPYpKmhC6FMpfdWQQT+2PXH0fqwzGKJ0tdQOLxFuOjlJkldpsOW40GBPHw1Vv7uT&#10;UdBPjqXfFF7Pw9dmdfrcumJdlko9Pw3LdxCBhvAfvrcLrWA6ncHf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7wkxQAAANwAAAAPAAAAAAAAAAAAAAAAAJgCAABkcnMv&#10;ZG93bnJldi54bWxQSwUGAAAAAAQABAD1AAAAigMAAAAA&#10;" filled="f" stroked="f">
              <v:textbox inset="0,0,0,0">
                <w:txbxContent>
                  <w:p w:rsidR="00B45E39" w:rsidRDefault="00B45E39" w:rsidP="00B45E39">
                    <w:r>
                      <w:rPr>
                        <w:rFonts w:ascii="Century Schoolbook" w:eastAsia="Century Schoolbook" w:hAnsi="Century Schoolbook" w:cs="Century Schoolbook"/>
                        <w:b/>
                        <w:i/>
                        <w:color w:val="658FB4"/>
                        <w:sz w:val="32"/>
                      </w:rPr>
                      <w:t>Α</w:t>
                    </w:r>
                  </w:p>
                </w:txbxContent>
              </v:textbox>
            </v:rect>
            <v:rect id="Rectangle 50" o:spid="_x0000_s1150" style="position:absolute;left:13945;top:21470;width:706;height:1782;rotation:-5218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pcQA&#10;AADcAAAADwAAAGRycy9kb3ducmV2LnhtbESPQYvCMBSE7wv+h/AEb2uqsiLVKCoUPCiy1Yu3R/Ns&#10;q81LaaJWf/1GWPA4zMw3zGzRmkrcqXGlZQWDfgSCOLO65FzB8ZB8T0A4j6yxskwKnuRgMe98zTDW&#10;9sG/dE99LgKEXYwKCu/rWEqXFWTQ9W1NHLyzbQz6IJtc6gYfAW4qOYyisTRYclgosKZ1Qdk1vRkF&#10;ernd/exep/ySpslmv0rKw8Wslep12+UUhKfWf8L/7Y1WMBqN4X0mH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VKXEAAAA3AAAAA8AAAAAAAAAAAAAAAAAmAIAAGRycy9k&#10;b3ducmV2LnhtbFBLBQYAAAAABAAEAPUAAACJAwAAAAA=&#10;" filled="f" stroked="f">
              <v:textbox inset="0,0,0,0">
                <w:txbxContent>
                  <w:p w:rsidR="00B45E39" w:rsidRDefault="00B45E39" w:rsidP="00B45E39">
                    <w:r>
                      <w:rPr>
                        <w:rFonts w:ascii="Century Schoolbook" w:eastAsia="Century Schoolbook" w:hAnsi="Century Schoolbook" w:cs="Century Schoolbook"/>
                        <w:b/>
                        <w:i/>
                        <w:color w:val="658FB4"/>
                        <w:sz w:val="32"/>
                      </w:rPr>
                      <w:t>Ι</w:t>
                    </w:r>
                  </w:p>
                </w:txbxContent>
              </v:textbox>
            </v:rect>
            <v:rect id="Rectangle 51" o:spid="_x0000_s1151" style="position:absolute;left:13223;top:22313;width:2302;height:2583;rotation:-44876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mDN8gA&#10;AADcAAAADwAAAGRycy9kb3ducmV2LnhtbESPT2sCMRTE74V+h/AEL6Vm2wWrq1Gk1dJDe/DPQW+P&#10;zXOzdPOyJNFdv31TKPQ4zMxvmPmyt424kg+1YwVPowwEcel0zZWCw37zOAERIrLGxjEpuFGA5eL+&#10;bo6Fdh1v6bqLlUgQDgUqMDG2hZShNGQxjFxLnLyz8xZjkr6S2mOX4LaRz1k2lhZrTgsGW3o1VH7v&#10;LlbB9HT0x3a7f/v6zMdusjbdw/tlpdRw0K9mICL18T/81/7QCvL8BX7PpCMgF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SYM3yAAAANwAAAAPAAAAAAAAAAAAAAAAAJgCAABk&#10;cnMvZG93bnJldi54bWxQSwUGAAAAAAQABAD1AAAAjQMAAAAA&#10;" filled="f" stroked="f">
              <v:textbox inset="0,0,0,0">
                <w:txbxContent>
                  <w:p w:rsidR="00B45E39" w:rsidRDefault="00B45E39" w:rsidP="00B45E39">
                    <w:r>
                      <w:rPr>
                        <w:rFonts w:ascii="Century Schoolbook" w:eastAsia="Century Schoolbook" w:hAnsi="Century Schoolbook" w:cs="Century Schoolbook"/>
                        <w:b/>
                        <w:i/>
                        <w:color w:val="658FB4"/>
                        <w:sz w:val="32"/>
                      </w:rPr>
                      <w:t>Ν</w:t>
                    </w:r>
                  </w:p>
                </w:txbxContent>
              </v:textbox>
            </v:rect>
            <v:rect id="Rectangle 52" o:spid="_x0000_s1152" style="position:absolute;left:12346;top:24104;width:2251;height:2582;rotation:-35388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ZAMEA&#10;AADcAAAADwAAAGRycy9kb3ducmV2LnhtbERPzWrCQBC+F3yHZYTe6qYVpERXaQXFQg82+gBDdsym&#10;yc6G7FajT985CB4/vv/FavCtOlMf68AGXicZKOIy2JorA8fD5uUdVEzIFtvAZOBKEVbL0dMCcxsu&#10;/EPnIlVKQjjmaMCl1OVax9KRxzgJHbFwp9B7TAL7StseLxLuW/2WZTPtsWZpcNjR2lHZFH9eSspv&#10;3sema4rbydnr79dw89tPY57Hw8ccVKIhPcR3984amE5lrZyRI6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mQDBAAAA3AAAAA8AAAAAAAAAAAAAAAAAmAIAAGRycy9kb3du&#10;cmV2LnhtbFBLBQYAAAAABAAEAPUAAACGAwAAAAA=&#10;" filled="f" stroked="f">
              <v:textbox inset="0,0,0,0">
                <w:txbxContent>
                  <w:p w:rsidR="00B45E39" w:rsidRDefault="00B45E39" w:rsidP="00B45E39">
                    <w:pPr>
                      <w:ind w:left="-1985" w:firstLine="1985"/>
                    </w:pPr>
                    <w:r>
                      <w:rPr>
                        <w:rFonts w:ascii="Century Schoolbook" w:eastAsia="Century Schoolbook" w:hAnsi="Century Schoolbook" w:cs="Century Schoolbook"/>
                        <w:b/>
                        <w:i/>
                        <w:color w:val="658FB4"/>
                        <w:sz w:val="32"/>
                      </w:rPr>
                      <w:t>Ο</w:t>
                    </w:r>
                  </w:p>
                </w:txbxContent>
              </v:textbox>
            </v:rect>
            <v:rect id="Rectangle 53" o:spid="_x0000_s1153" style="position:absolute;left:11234;top:25534;width:2002;height:2582;rotation:-26594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udbcYA&#10;AADcAAAADwAAAGRycy9kb3ducmV2LnhtbESPzWrDMBCE74G8g9hAL6WRa0NJ3SghpI3ppZC/Q46L&#10;tbVNrJWR5MTp01eFQo7DzHzDzJeDacWFnG8sK3ieJiCIS6sbrhQcD5unGQgfkDW2lknBjTwsF+PR&#10;HHNtr7yjyz5UIkLY56igDqHLpfRlTQb91HbE0fu2zmCI0lVSO7xGuGllmiQv0mDDcaHGjtY1led9&#10;bxToovg5uWab+ffiMZPDOe0/voxSD5Nh9QYi0BDu4f/2p1aQZa/wdyY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udbcYAAADcAAAADwAAAAAAAAAAAAAAAACYAgAAZHJz&#10;L2Rvd25yZXYueG1sUEsFBgAAAAAEAAQA9QAAAIsDAAAAAA==&#10;" filled="f" stroked="f">
              <v:textbox inset="0,0,0,0">
                <w:txbxContent>
                  <w:p w:rsidR="00B45E39" w:rsidRDefault="00B45E39" w:rsidP="00B45E39">
                    <w:r>
                      <w:rPr>
                        <w:rFonts w:ascii="Century Schoolbook" w:eastAsia="Century Schoolbook" w:hAnsi="Century Schoolbook" w:cs="Century Schoolbook"/>
                        <w:b/>
                        <w:i/>
                        <w:color w:val="658FB4"/>
                        <w:sz w:val="32"/>
                      </w:rPr>
                      <w:t>Ρ</w:t>
                    </w:r>
                  </w:p>
                </w:txbxContent>
              </v:textbox>
            </v:rect>
            <v:rect id="Rectangle 54" o:spid="_x0000_s1154" style="position:absolute;left:9816;top:26565;width:2002;height:2583;rotation:-18269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6TMAA&#10;AADcAAAADwAAAGRycy9kb3ducmV2LnhtbERPTYvCMBC9L/gfwgheFk3VVaQaRcSix7UqeBybsS02&#10;k9JErf/eHBb2+Hjfi1VrKvGkxpWWFQwHEQjizOqScwWnY9KfgXAeWWNlmRS8ycFq2flaYKztiw/0&#10;TH0uQgi7GBUU3texlC4ryKAb2Jo4cDfbGPQBNrnUDb5CuKnkKIqm0mDJoaHAmjYFZff0YRRckl9q&#10;r+numG0nt3MeJXj63k2V6nXb9RyEp9b/i//ce61g/BPmhzPhCMj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w6TMAAAADcAAAADwAAAAAAAAAAAAAAAACYAgAAZHJzL2Rvd25y&#10;ZXYueG1sUEsFBgAAAAAEAAQA9QAAAIUDAAAAAA==&#10;" filled="f" stroked="f">
              <v:textbox inset="0,0,0,0">
                <w:txbxContent>
                  <w:p w:rsidR="00B45E39" w:rsidRDefault="00B45E39" w:rsidP="00B45E39">
                    <w:r>
                      <w:rPr>
                        <w:rFonts w:ascii="Century Schoolbook" w:eastAsia="Century Schoolbook" w:hAnsi="Century Schoolbook" w:cs="Century Schoolbook"/>
                        <w:b/>
                        <w:i/>
                        <w:color w:val="658FB4"/>
                        <w:sz w:val="32"/>
                      </w:rPr>
                      <w:t>Χ</w:t>
                    </w:r>
                  </w:p>
                </w:txbxContent>
              </v:textbox>
            </v:rect>
            <v:rect id="Rectangle 55" o:spid="_x0000_s1155" style="position:absolute;left:843;top:27437;width:11146;height:1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B45E39" w:rsidRDefault="00912440" w:rsidP="00B45E39">
                    <w:r>
                      <w:rPr>
                        <w:rFonts w:ascii="Century Schoolbook" w:eastAsia="Century Schoolbook" w:hAnsi="Century Schoolbook" w:cs="Century Schoolbook"/>
                        <w:b/>
                        <w:color w:val="6690B4"/>
                        <w:sz w:val="24"/>
                      </w:rPr>
                      <w:t>1989 - 2020</w:t>
                    </w:r>
                  </w:p>
                </w:txbxContent>
              </v:textbox>
            </v:rect>
            <w10:wrap type="square" anchorx="page" anchory="page"/>
          </v:group>
        </w:pict>
      </w:r>
    </w:p>
    <w:p w:rsidR="00B45E39" w:rsidRPr="00B45E39" w:rsidRDefault="00B45E39" w:rsidP="00B45E39">
      <w:pPr>
        <w:spacing w:after="0"/>
        <w:ind w:left="2053"/>
        <w:jc w:val="center"/>
        <w:rPr>
          <w:rFonts w:asciiTheme="minorHAnsi" w:eastAsiaTheme="minorEastAsia" w:hAnsiTheme="minorHAnsi" w:cstheme="minorBidi"/>
          <w:lang w:val="el-GR" w:eastAsia="el-GR"/>
        </w:rPr>
      </w:pPr>
    </w:p>
    <w:p w:rsidR="00B45E39" w:rsidRPr="00B45E39" w:rsidRDefault="00967573" w:rsidP="00B45E39">
      <w:pPr>
        <w:autoSpaceDE w:val="0"/>
        <w:autoSpaceDN w:val="0"/>
        <w:adjustRightInd w:val="0"/>
        <w:spacing w:after="0" w:line="240" w:lineRule="auto"/>
        <w:ind w:left="-567" w:firstLine="567"/>
        <w:jc w:val="center"/>
        <w:rPr>
          <w:rFonts w:asciiTheme="minorHAnsi" w:eastAsiaTheme="minorEastAsia" w:hAnsiTheme="minorHAnsi" w:cs="Calibri"/>
          <w:b/>
          <w:bCs/>
          <w:color w:val="0F243E"/>
          <w:sz w:val="36"/>
          <w:szCs w:val="36"/>
          <w:lang w:val="el-GR" w:eastAsia="el-GR"/>
        </w:rPr>
      </w:pPr>
      <w:r>
        <w:rPr>
          <w:noProof/>
        </w:rPr>
        <w:pict>
          <v:group id="Ομάδα 2" o:spid="_x0000_s1114" style="position:absolute;left:0;text-align:left;margin-left:102.65pt;margin-top:187.25pt;width:394pt;height:1pt;z-index:251660288" coordsize="5003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">
            <v:shape id="Shape 56" o:spid="_x0000_s1115" style="position:absolute;width:50038;height:0;visibility:visible;mso-wrap-style:square;v-text-anchor:top" coordsize="500380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4+WcEA&#10;AADaAAAADwAAAGRycy9kb3ducmV2LnhtbESPQWvCQBSE7wX/w/IKvdVNK0iIrlKFotCTVsHjI/ua&#10;DWbfhuwzpv31riD0OMzMN8x8OfhG9dTFOrCBt3EGirgMtubKwOH78zUHFQXZYhOYDPxShOVi9DTH&#10;woYr76jfS6UShGOBBpxIW2gdS0ce4zi0xMn7CZ1HSbKrtO3wmuC+0e9ZNtUea04LDltaOyrP+4s3&#10;kOfHs/vDlf5aTQ4n6Z34TSXGvDwPHzNQQoP8hx/trTUwhfuVdAP0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uPlnBAAAA2gAAAA8AAAAAAAAAAAAAAAAAmAIAAGRycy9kb3du&#10;cmV2LnhtbFBLBQYAAAAABAAEAPUAAACGAwAAAAA=&#10;" adj="0,,0" path="m,l5003801,e" filled="f" strokecolor="#3c5879" strokeweight="1pt">
              <v:stroke miterlimit="83231f" joinstyle="miter"/>
              <v:formulas/>
              <v:path arrowok="t" o:connecttype="custom" o:connectlocs="0,0;50038,0" o:connectangles="0,0" textboxrect="0,0,5003801,0"/>
            </v:shape>
            <w10:wrap type="square"/>
          </v:group>
        </w:pict>
      </w:r>
      <w:r w:rsidR="00B45E39" w:rsidRPr="00B45E39">
        <w:rPr>
          <w:rFonts w:ascii="Arial" w:eastAsia="Arial" w:hAnsi="Arial" w:cs="Arial"/>
          <w:b/>
          <w:color w:val="3A5778"/>
          <w:sz w:val="36"/>
          <w:szCs w:val="36"/>
          <w:lang w:val="el-GR" w:eastAsia="el-GR"/>
        </w:rPr>
        <w:t>ΠΑΝΕΛΛΗΝΙΑ ΕΝΩΣΗ</w:t>
      </w:r>
    </w:p>
    <w:p w:rsidR="00B45E39" w:rsidRPr="00B45E39" w:rsidRDefault="00B45E39" w:rsidP="00B45E39">
      <w:pPr>
        <w:spacing w:after="0"/>
        <w:ind w:right="-1274" w:hanging="578"/>
        <w:jc w:val="center"/>
        <w:rPr>
          <w:rFonts w:asciiTheme="minorHAnsi" w:eastAsiaTheme="minorEastAsia" w:hAnsiTheme="minorHAnsi" w:cstheme="minorBidi"/>
          <w:sz w:val="36"/>
          <w:szCs w:val="36"/>
          <w:lang w:val="el-GR" w:eastAsia="el-GR"/>
        </w:rPr>
      </w:pPr>
      <w:r w:rsidRPr="00B45E39">
        <w:rPr>
          <w:rFonts w:ascii="Arial" w:eastAsia="Arial" w:hAnsi="Arial" w:cs="Arial"/>
          <w:b/>
          <w:color w:val="3A5778"/>
          <w:sz w:val="36"/>
          <w:szCs w:val="36"/>
          <w:lang w:val="el-GR" w:eastAsia="el-GR"/>
        </w:rPr>
        <w:t>ΑΜΦΙΒΛΗΣΤΡΟΕΙΔΟΠΑΘΩΝ (Π.Ε.Α.)</w:t>
      </w:r>
    </w:p>
    <w:p w:rsidR="00B45E39" w:rsidRPr="00B45E39" w:rsidRDefault="00B45E39" w:rsidP="00B45E39">
      <w:pPr>
        <w:spacing w:after="0"/>
        <w:ind w:left="10" w:hanging="10"/>
        <w:jc w:val="center"/>
        <w:rPr>
          <w:rFonts w:asciiTheme="minorHAnsi" w:eastAsiaTheme="minorEastAsia" w:hAnsiTheme="minorHAnsi" w:cstheme="minorBidi"/>
          <w:sz w:val="36"/>
          <w:szCs w:val="36"/>
          <w:lang w:eastAsia="el-GR"/>
        </w:rPr>
      </w:pPr>
      <w:proofErr w:type="gramStart"/>
      <w:r w:rsidRPr="00B45E39">
        <w:rPr>
          <w:rFonts w:ascii="Arial" w:eastAsia="Arial" w:hAnsi="Arial" w:cs="Arial"/>
          <w:b/>
          <w:color w:val="3A5778"/>
          <w:sz w:val="36"/>
          <w:szCs w:val="36"/>
          <w:lang w:eastAsia="el-GR"/>
        </w:rPr>
        <w:t>HELLENIC RETINA SOCIETY (H.R.S.)</w:t>
      </w:r>
      <w:proofErr w:type="gramEnd"/>
    </w:p>
    <w:p w:rsidR="00B45E39" w:rsidRPr="00B45E39" w:rsidRDefault="00B45E39" w:rsidP="00B45E39">
      <w:pPr>
        <w:spacing w:after="48" w:line="250" w:lineRule="auto"/>
        <w:ind w:right="479"/>
        <w:jc w:val="center"/>
        <w:rPr>
          <w:rFonts w:asciiTheme="minorHAnsi" w:eastAsiaTheme="minorEastAsia" w:hAnsiTheme="minorHAnsi" w:cstheme="minorBidi"/>
          <w:sz w:val="18"/>
          <w:szCs w:val="18"/>
          <w:lang w:val="el-GR" w:eastAsia="el-GR"/>
        </w:rPr>
      </w:pPr>
      <w:r w:rsidRPr="00B45E39">
        <w:rPr>
          <w:rFonts w:ascii="Arial" w:eastAsia="Arial" w:hAnsi="Arial" w:cs="Arial"/>
          <w:b/>
          <w:color w:val="3A5778"/>
          <w:sz w:val="18"/>
          <w:szCs w:val="18"/>
          <w:lang w:val="el-GR" w:eastAsia="el-GR"/>
        </w:rPr>
        <w:t xml:space="preserve">(εκφυλιστικών κληρονομικών παθήσεων του αμφιβληστροειδή χιτώνα της </w:t>
      </w:r>
      <w:proofErr w:type="spellStart"/>
      <w:r w:rsidRPr="00B45E39">
        <w:rPr>
          <w:rFonts w:ascii="Arial" w:eastAsia="Arial" w:hAnsi="Arial" w:cs="Arial"/>
          <w:b/>
          <w:color w:val="3A5778"/>
          <w:sz w:val="18"/>
          <w:szCs w:val="18"/>
          <w:lang w:val="el-GR" w:eastAsia="el-GR"/>
        </w:rPr>
        <w:t>ωχράς</w:t>
      </w:r>
      <w:proofErr w:type="spellEnd"/>
      <w:r w:rsidRPr="00B45E39">
        <w:rPr>
          <w:rFonts w:ascii="Arial" w:eastAsia="Arial" w:hAnsi="Arial" w:cs="Arial"/>
          <w:b/>
          <w:color w:val="3A5778"/>
          <w:sz w:val="18"/>
          <w:szCs w:val="18"/>
          <w:lang w:val="el-GR" w:eastAsia="el-GR"/>
        </w:rPr>
        <w:t xml:space="preserve"> </w:t>
      </w:r>
      <w:proofErr w:type="spellStart"/>
      <w:r w:rsidRPr="00B45E39">
        <w:rPr>
          <w:rFonts w:ascii="Arial" w:eastAsia="Arial" w:hAnsi="Arial" w:cs="Arial"/>
          <w:b/>
          <w:color w:val="3A5778"/>
          <w:sz w:val="18"/>
          <w:szCs w:val="18"/>
          <w:lang w:val="el-GR" w:eastAsia="el-GR"/>
        </w:rPr>
        <w:t>κηλίδος</w:t>
      </w:r>
      <w:proofErr w:type="spellEnd"/>
      <w:r w:rsidRPr="00B45E39">
        <w:rPr>
          <w:rFonts w:ascii="Arial" w:eastAsia="Arial" w:hAnsi="Arial" w:cs="Arial"/>
          <w:b/>
          <w:color w:val="3A5778"/>
          <w:sz w:val="18"/>
          <w:szCs w:val="18"/>
          <w:lang w:val="el-GR" w:eastAsia="el-GR"/>
        </w:rPr>
        <w:t xml:space="preserve"> και του οπτικού νεύρου) Α.Φ.Μ. 099076529-ΔΟΥ ΚΑΛΛΙΘΕΑΣ</w:t>
      </w:r>
    </w:p>
    <w:p w:rsidR="00B45E39" w:rsidRPr="00B45E39" w:rsidRDefault="00B45E39" w:rsidP="00B45E39">
      <w:pPr>
        <w:spacing w:after="63" w:line="250" w:lineRule="auto"/>
        <w:ind w:left="2053"/>
        <w:jc w:val="both"/>
        <w:rPr>
          <w:rFonts w:ascii="Arial" w:eastAsia="Arial" w:hAnsi="Arial" w:cs="Arial"/>
          <w:color w:val="365F91" w:themeColor="accent1" w:themeShade="BF"/>
          <w:sz w:val="16"/>
          <w:szCs w:val="16"/>
          <w:lang w:val="el-GR" w:eastAsia="el-GR"/>
        </w:rPr>
      </w:pPr>
      <w:r w:rsidRPr="00B45E39">
        <w:rPr>
          <w:rFonts w:ascii="Arial" w:eastAsia="Arial" w:hAnsi="Arial" w:cs="Arial"/>
          <w:color w:val="365F91" w:themeColor="accent1" w:themeShade="BF"/>
          <w:sz w:val="16"/>
          <w:szCs w:val="16"/>
          <w:lang w:val="el-GR" w:eastAsia="el-GR"/>
        </w:rPr>
        <w:t xml:space="preserve">Υπ’ </w:t>
      </w:r>
      <w:proofErr w:type="spellStart"/>
      <w:r w:rsidRPr="00B45E39">
        <w:rPr>
          <w:rFonts w:ascii="Arial" w:eastAsia="Arial" w:hAnsi="Arial" w:cs="Arial"/>
          <w:color w:val="365F91" w:themeColor="accent1" w:themeShade="BF"/>
          <w:sz w:val="16"/>
          <w:szCs w:val="16"/>
          <w:lang w:val="el-GR" w:eastAsia="el-GR"/>
        </w:rPr>
        <w:t>αριθμ</w:t>
      </w:r>
      <w:proofErr w:type="spellEnd"/>
      <w:r w:rsidRPr="00B45E39">
        <w:rPr>
          <w:rFonts w:ascii="Arial" w:eastAsia="Arial" w:hAnsi="Arial" w:cs="Arial"/>
          <w:color w:val="365F91" w:themeColor="accent1" w:themeShade="BF"/>
          <w:sz w:val="16"/>
          <w:szCs w:val="16"/>
          <w:lang w:val="el-GR" w:eastAsia="el-GR"/>
        </w:rPr>
        <w:t xml:space="preserve">. 7/2016 διαταγή του Ειρηνοδικείου Καλλιθέας,  περί τροποποίησης της </w:t>
      </w:r>
      <w:proofErr w:type="spellStart"/>
      <w:r w:rsidRPr="00B45E39">
        <w:rPr>
          <w:rFonts w:ascii="Arial" w:eastAsia="Arial" w:hAnsi="Arial" w:cs="Arial"/>
          <w:color w:val="365F91" w:themeColor="accent1" w:themeShade="BF"/>
          <w:sz w:val="16"/>
          <w:szCs w:val="16"/>
          <w:lang w:val="el-GR" w:eastAsia="el-GR"/>
        </w:rPr>
        <w:t>αριθμ</w:t>
      </w:r>
      <w:proofErr w:type="spellEnd"/>
      <w:r w:rsidRPr="00B45E39">
        <w:rPr>
          <w:rFonts w:ascii="Arial" w:eastAsia="Arial" w:hAnsi="Arial" w:cs="Arial"/>
          <w:color w:val="365F91" w:themeColor="accent1" w:themeShade="BF"/>
          <w:sz w:val="16"/>
          <w:szCs w:val="16"/>
          <w:lang w:val="el-GR" w:eastAsia="el-GR"/>
        </w:rPr>
        <w:t xml:space="preserve">. 915/1989 απόφαση αναγνώρισης του Πρωτοδικείου Αθηνών, η οποία  καταχωρήθηκε με </w:t>
      </w:r>
      <w:proofErr w:type="spellStart"/>
      <w:r w:rsidRPr="00B45E39">
        <w:rPr>
          <w:rFonts w:ascii="Arial" w:eastAsia="Arial" w:hAnsi="Arial" w:cs="Arial"/>
          <w:color w:val="365F91" w:themeColor="accent1" w:themeShade="BF"/>
          <w:sz w:val="16"/>
          <w:szCs w:val="16"/>
          <w:lang w:val="el-GR" w:eastAsia="el-GR"/>
        </w:rPr>
        <w:t>αυξ</w:t>
      </w:r>
      <w:proofErr w:type="spellEnd"/>
      <w:r w:rsidRPr="00B45E39">
        <w:rPr>
          <w:rFonts w:ascii="Arial" w:eastAsia="Arial" w:hAnsi="Arial" w:cs="Arial"/>
          <w:color w:val="365F91" w:themeColor="accent1" w:themeShade="BF"/>
          <w:sz w:val="16"/>
          <w:szCs w:val="16"/>
          <w:lang w:val="el-GR" w:eastAsia="el-GR"/>
        </w:rPr>
        <w:t>. αριθ. 17295 στις 26/7/2016 στο βιβλίο Σωματείων του  Πρωτοδικείου Αθηνών, εγκρίθηκε το νέο Καταστατικό της Πανελλήνιας Ένωσης Αμφιβληστροειδοπαθών.</w:t>
      </w:r>
    </w:p>
    <w:p w:rsidR="00B45E39" w:rsidRPr="00B45E39" w:rsidRDefault="00B45E39" w:rsidP="00B45E39">
      <w:pPr>
        <w:spacing w:after="63" w:line="250" w:lineRule="auto"/>
        <w:ind w:left="2053"/>
        <w:jc w:val="both"/>
        <w:rPr>
          <w:rFonts w:ascii="Arial" w:eastAsiaTheme="minorEastAsia" w:hAnsi="Arial" w:cs="Arial"/>
          <w:color w:val="365F91" w:themeColor="accent1" w:themeShade="BF"/>
          <w:sz w:val="16"/>
          <w:szCs w:val="16"/>
          <w:lang w:val="el-GR" w:eastAsia="el-GR"/>
        </w:rPr>
      </w:pPr>
      <w:r w:rsidRPr="00B45E39">
        <w:rPr>
          <w:rFonts w:ascii="Arial" w:eastAsiaTheme="minorEastAsia" w:hAnsi="Arial" w:cs="Arial"/>
          <w:color w:val="365F91" w:themeColor="accent1" w:themeShade="BF"/>
          <w:sz w:val="16"/>
          <w:szCs w:val="16"/>
          <w:lang w:val="el-GR" w:eastAsia="el-GR"/>
        </w:rPr>
        <w:t>Ειδική πιστοποίηση της Π.Ε.Α. ( ΝΠΙΔ-ΜΚΧ) , ως φορέα παροχής υπηρεσιών Κοινωνικής Φροντίδας σύμφωνα με την αρ. Δ23/6755/312 Υ.Α. (ΦΕΚ 870 τ Β’/16-3-2017) με ισχύ για 4 έτη.</w:t>
      </w:r>
    </w:p>
    <w:p w:rsidR="00B45E39" w:rsidRPr="00B45E39" w:rsidRDefault="00B45E39" w:rsidP="00B45E39">
      <w:pPr>
        <w:spacing w:after="63" w:line="250" w:lineRule="auto"/>
        <w:jc w:val="center"/>
        <w:rPr>
          <w:rFonts w:ascii="Arial" w:eastAsiaTheme="minorEastAsia" w:hAnsi="Arial" w:cs="Arial"/>
          <w:color w:val="365F91" w:themeColor="accent1" w:themeShade="BF"/>
          <w:sz w:val="16"/>
          <w:szCs w:val="16"/>
          <w:lang w:val="el-GR" w:eastAsia="el-GR"/>
        </w:rPr>
      </w:pPr>
    </w:p>
    <w:p w:rsidR="00B45E39" w:rsidRPr="00B45E39" w:rsidRDefault="00B45E39" w:rsidP="00B45E39">
      <w:pPr>
        <w:spacing w:before="107" w:after="0"/>
        <w:ind w:left="2053"/>
        <w:jc w:val="center"/>
        <w:rPr>
          <w:rFonts w:asciiTheme="minorHAnsi" w:eastAsiaTheme="minorEastAsia" w:hAnsiTheme="minorHAnsi" w:cstheme="minorBidi"/>
          <w:lang w:val="el-GR" w:eastAsia="el-GR"/>
        </w:rPr>
      </w:pPr>
      <w:proofErr w:type="spellStart"/>
      <w:r w:rsidRPr="00B45E39">
        <w:rPr>
          <w:rFonts w:ascii="Arial" w:eastAsia="Arial" w:hAnsi="Arial" w:cs="Arial"/>
          <w:color w:val="658FB4"/>
          <w:sz w:val="36"/>
          <w:lang w:val="el-GR" w:eastAsia="el-GR"/>
        </w:rPr>
        <w:t>Α</w:t>
      </w:r>
      <w:r w:rsidR="008628EE">
        <w:rPr>
          <w:rFonts w:ascii="Arial" w:eastAsia="Arial" w:hAnsi="Arial" w:cs="Arial"/>
          <w:color w:val="658FB4"/>
          <w:sz w:val="36"/>
          <w:lang w:val="el-GR" w:eastAsia="el-GR"/>
        </w:rPr>
        <w:t>Α</w:t>
      </w:r>
      <w:r w:rsidRPr="00B45E39">
        <w:rPr>
          <w:rFonts w:ascii="Arial" w:eastAsia="Arial" w:hAnsi="Arial" w:cs="Arial"/>
          <w:color w:val="658FB4"/>
          <w:sz w:val="36"/>
          <w:lang w:val="el-GR" w:eastAsia="el-GR"/>
        </w:rPr>
        <w:t>γώνας</w:t>
      </w:r>
      <w:proofErr w:type="spellEnd"/>
      <w:r w:rsidRPr="00B45E39">
        <w:rPr>
          <w:rFonts w:ascii="Arial" w:eastAsia="Arial" w:hAnsi="Arial" w:cs="Arial"/>
          <w:color w:val="658FB4"/>
          <w:sz w:val="36"/>
          <w:lang w:val="el-GR" w:eastAsia="el-GR"/>
        </w:rPr>
        <w:t xml:space="preserve"> για την Πρόληψη της Τυφλότητας</w:t>
      </w:r>
    </w:p>
    <w:p w:rsidR="00B45E39" w:rsidRPr="00B45E39" w:rsidRDefault="00B45E39" w:rsidP="00B45E39">
      <w:pPr>
        <w:spacing w:after="0"/>
        <w:ind w:left="2053"/>
        <w:jc w:val="center"/>
        <w:rPr>
          <w:rFonts w:ascii="Arial" w:eastAsia="Arial" w:hAnsi="Arial" w:cs="Arial"/>
          <w:color w:val="658FB4"/>
          <w:sz w:val="30"/>
          <w:lang w:val="el-GR" w:eastAsia="el-GR"/>
        </w:rPr>
      </w:pPr>
      <w:r w:rsidRPr="00B45E39">
        <w:rPr>
          <w:rFonts w:ascii="Arial" w:eastAsia="Arial" w:hAnsi="Arial" w:cs="Arial"/>
          <w:color w:val="658FB4"/>
          <w:sz w:val="30"/>
          <w:lang w:val="el-GR" w:eastAsia="el-GR"/>
        </w:rPr>
        <w:t>Ατενίζοντας το Μέλλον με Αισιοδοξία</w:t>
      </w:r>
    </w:p>
    <w:p w:rsidR="009E6A7F" w:rsidRPr="006A0E42" w:rsidRDefault="009E6A7F" w:rsidP="009E6A7F">
      <w:pPr>
        <w:spacing w:after="0" w:line="240" w:lineRule="auto"/>
        <w:ind w:left="4320"/>
        <w:jc w:val="both"/>
        <w:rPr>
          <w:rFonts w:ascii="Arial" w:hAnsi="Arial" w:cs="Arial"/>
          <w:b/>
          <w:color w:val="0F243E"/>
          <w:sz w:val="24"/>
          <w:szCs w:val="24"/>
          <w:lang w:val="el-GR"/>
        </w:rPr>
      </w:pPr>
    </w:p>
    <w:p w:rsidR="00B43638" w:rsidRPr="006A0E42" w:rsidRDefault="00B43638" w:rsidP="00A37730">
      <w:pPr>
        <w:spacing w:after="0" w:line="240" w:lineRule="auto"/>
        <w:ind w:left="4320" w:firstLine="720"/>
        <w:jc w:val="both"/>
        <w:rPr>
          <w:rFonts w:ascii="Arial" w:hAnsi="Arial" w:cs="Arial"/>
          <w:b/>
          <w:color w:val="0F243E"/>
          <w:sz w:val="24"/>
          <w:szCs w:val="24"/>
          <w:lang w:val="el-GR"/>
        </w:rPr>
        <w:sectPr w:rsidR="00B43638" w:rsidRPr="006A0E42" w:rsidSect="00ED4093">
          <w:footerReference w:type="default" r:id="rId10"/>
          <w:type w:val="continuous"/>
          <w:pgSz w:w="11920" w:h="16840"/>
          <w:pgMar w:top="340" w:right="863" w:bottom="280" w:left="709" w:header="720" w:footer="758" w:gutter="0"/>
          <w:pgNumType w:start="2"/>
          <w:cols w:num="2" w:space="720" w:equalWidth="0">
            <w:col w:w="2268" w:space="119"/>
            <w:col w:w="7961"/>
          </w:cols>
          <w:noEndnote/>
        </w:sectPr>
      </w:pPr>
    </w:p>
    <w:p w:rsidR="00247D19" w:rsidRPr="006A0E42" w:rsidRDefault="00247D19" w:rsidP="007B30F0">
      <w:pPr>
        <w:pStyle w:val="a7"/>
        <w:jc w:val="both"/>
        <w:rPr>
          <w:rFonts w:cs="Arial"/>
          <w:sz w:val="24"/>
          <w:szCs w:val="24"/>
        </w:rPr>
      </w:pPr>
      <w:r w:rsidRPr="006A0E42">
        <w:rPr>
          <w:rFonts w:cs="Arial"/>
          <w:sz w:val="24"/>
          <w:szCs w:val="24"/>
        </w:rPr>
        <w:lastRenderedPageBreak/>
        <w:t xml:space="preserve">Πανελλήνια Ένωση Αμφιβληστροειδοπαθών (Π.Ε.Α)   </w:t>
      </w:r>
    </w:p>
    <w:p w:rsidR="00B20989" w:rsidRPr="006A0E42" w:rsidRDefault="00B20989" w:rsidP="00B20989">
      <w:pPr>
        <w:pStyle w:val="a7"/>
        <w:jc w:val="both"/>
        <w:rPr>
          <w:rFonts w:cs="Arial"/>
          <w:sz w:val="24"/>
          <w:szCs w:val="24"/>
        </w:rPr>
      </w:pPr>
    </w:p>
    <w:p w:rsidR="007924B7" w:rsidRPr="006A0E42" w:rsidRDefault="00B20989" w:rsidP="005248C4">
      <w:pPr>
        <w:jc w:val="both"/>
        <w:rPr>
          <w:rFonts w:ascii="Arial" w:hAnsi="Arial" w:cs="Arial"/>
          <w:b/>
          <w:sz w:val="24"/>
          <w:szCs w:val="24"/>
          <w:lang w:val="el-GR"/>
        </w:rPr>
      </w:pPr>
      <w:r w:rsidRPr="006A0E42">
        <w:rPr>
          <w:rFonts w:ascii="Arial" w:hAnsi="Arial" w:cs="Arial"/>
          <w:sz w:val="24"/>
          <w:szCs w:val="24"/>
          <w:lang w:val="el-GR"/>
        </w:rPr>
        <w:t>Η Πανελλήνια Ένωση Αμφιβληστροειδοπαθών (Π.Ε.Α.)</w:t>
      </w:r>
      <w:r w:rsidR="008628EE">
        <w:rPr>
          <w:rFonts w:ascii="Arial" w:hAnsi="Arial" w:cs="Arial"/>
          <w:sz w:val="24"/>
          <w:szCs w:val="24"/>
          <w:lang w:val="el-GR"/>
        </w:rPr>
        <w:t xml:space="preserve"> </w:t>
      </w:r>
      <w:r w:rsidR="00247D19" w:rsidRPr="006A0E42">
        <w:rPr>
          <w:rFonts w:ascii="Arial" w:hAnsi="Arial" w:cs="Arial"/>
          <w:sz w:val="24"/>
          <w:szCs w:val="24"/>
          <w:lang w:val="el-GR"/>
        </w:rPr>
        <w:t>είναι σωματείο –μη κερδοσκοπική οργάνωση,</w:t>
      </w:r>
      <w:r w:rsidRPr="006A0E42">
        <w:rPr>
          <w:rFonts w:ascii="Arial" w:hAnsi="Arial" w:cs="Arial"/>
          <w:sz w:val="24"/>
          <w:szCs w:val="24"/>
          <w:lang w:val="el-GR"/>
        </w:rPr>
        <w:t xml:space="preserve"> εκπροσωπεί Άτομα με Προβλήματα Όρασης (Τυφλούς </w:t>
      </w:r>
      <w:r w:rsidRPr="006A0E42">
        <w:rPr>
          <w:rFonts w:ascii="Arial" w:hAnsi="Arial" w:cs="Arial"/>
          <w:iCs/>
          <w:sz w:val="24"/>
          <w:szCs w:val="24"/>
          <w:lang w:val="el-GR"/>
        </w:rPr>
        <w:t>&amp;</w:t>
      </w:r>
      <w:r w:rsidRPr="006A0E42">
        <w:rPr>
          <w:rFonts w:ascii="Arial" w:hAnsi="Arial" w:cs="Arial"/>
          <w:i/>
          <w:iCs/>
          <w:sz w:val="24"/>
          <w:szCs w:val="24"/>
          <w:lang w:val="el-GR"/>
        </w:rPr>
        <w:t xml:space="preserve"> </w:t>
      </w:r>
      <w:r w:rsidRPr="006A0E42">
        <w:rPr>
          <w:rFonts w:ascii="Arial" w:hAnsi="Arial" w:cs="Arial"/>
          <w:sz w:val="24"/>
          <w:szCs w:val="24"/>
          <w:lang w:val="el-GR"/>
        </w:rPr>
        <w:t xml:space="preserve">Μερικώς Βλέποντες) που πάσχουν από εκφυλιστικές κληρονομικές παθήσεις του αμφιβληστροειδή χιτώνα, της </w:t>
      </w:r>
      <w:proofErr w:type="spellStart"/>
      <w:r w:rsidRPr="006A0E42">
        <w:rPr>
          <w:rFonts w:ascii="Arial" w:hAnsi="Arial" w:cs="Arial"/>
          <w:sz w:val="24"/>
          <w:szCs w:val="24"/>
          <w:lang w:val="el-GR"/>
        </w:rPr>
        <w:t>ωχράς</w:t>
      </w:r>
      <w:proofErr w:type="spellEnd"/>
      <w:r w:rsidRPr="006A0E42">
        <w:rPr>
          <w:rFonts w:ascii="Arial" w:hAnsi="Arial" w:cs="Arial"/>
          <w:sz w:val="24"/>
          <w:szCs w:val="24"/>
          <w:lang w:val="el-GR"/>
        </w:rPr>
        <w:t xml:space="preserve"> </w:t>
      </w:r>
      <w:proofErr w:type="spellStart"/>
      <w:r w:rsidRPr="006A0E42">
        <w:rPr>
          <w:rFonts w:ascii="Arial" w:hAnsi="Arial" w:cs="Arial"/>
          <w:sz w:val="24"/>
          <w:szCs w:val="24"/>
          <w:lang w:val="el-GR"/>
        </w:rPr>
        <w:t>κηλίδος</w:t>
      </w:r>
      <w:proofErr w:type="spellEnd"/>
      <w:r w:rsidRPr="006A0E42">
        <w:rPr>
          <w:rFonts w:ascii="Arial" w:hAnsi="Arial" w:cs="Arial"/>
          <w:sz w:val="24"/>
          <w:szCs w:val="24"/>
          <w:lang w:val="el-GR"/>
        </w:rPr>
        <w:t xml:space="preserve"> και του ο</w:t>
      </w:r>
      <w:r w:rsidR="005B4E92">
        <w:rPr>
          <w:rFonts w:ascii="Arial" w:hAnsi="Arial" w:cs="Arial"/>
          <w:sz w:val="24"/>
          <w:szCs w:val="24"/>
          <w:lang w:val="el-GR"/>
        </w:rPr>
        <w:t>πτικού νεύρου. Ιδρύθηκε το 1989,α</w:t>
      </w:r>
      <w:r w:rsidRPr="006A0E42">
        <w:rPr>
          <w:rFonts w:ascii="Arial" w:hAnsi="Arial" w:cs="Arial"/>
          <w:sz w:val="24"/>
          <w:szCs w:val="24"/>
          <w:lang w:val="el-GR"/>
        </w:rPr>
        <w:t>ναπτύσσει σε τοπικό, εθνικό και διεθνές επίπεδο, δραστηριότητες που στοχεύουν στην ανεύρεση θεραπειών</w:t>
      </w:r>
      <w:r w:rsidR="00040BEC" w:rsidRPr="00040BEC">
        <w:rPr>
          <w:rFonts w:ascii="Arial" w:hAnsi="Arial" w:cs="Arial"/>
          <w:sz w:val="24"/>
          <w:szCs w:val="24"/>
          <w:lang w:val="el-GR"/>
        </w:rPr>
        <w:t xml:space="preserve"> </w:t>
      </w:r>
      <w:r w:rsidRPr="006A0E42">
        <w:rPr>
          <w:rFonts w:ascii="Arial" w:hAnsi="Arial" w:cs="Arial"/>
          <w:sz w:val="24"/>
          <w:szCs w:val="24"/>
          <w:lang w:val="el-GR"/>
        </w:rPr>
        <w:t xml:space="preserve"> για τις </w:t>
      </w:r>
      <w:r w:rsidR="007E2371" w:rsidRPr="006A0E42">
        <w:rPr>
          <w:rFonts w:ascii="Arial" w:hAnsi="Arial" w:cs="Arial"/>
          <w:sz w:val="24"/>
          <w:szCs w:val="24"/>
          <w:lang w:val="el-GR"/>
        </w:rPr>
        <w:t>αντίστοιχες ν</w:t>
      </w:r>
      <w:r w:rsidRPr="006A0E42">
        <w:rPr>
          <w:rFonts w:ascii="Arial" w:hAnsi="Arial" w:cs="Arial"/>
          <w:sz w:val="24"/>
          <w:szCs w:val="24"/>
          <w:lang w:val="el-GR"/>
        </w:rPr>
        <w:t>όσους</w:t>
      </w:r>
      <w:r w:rsidR="00040BEC">
        <w:rPr>
          <w:rFonts w:ascii="Arial" w:hAnsi="Arial" w:cs="Arial"/>
          <w:sz w:val="24"/>
          <w:szCs w:val="24"/>
          <w:lang w:val="el-GR"/>
        </w:rPr>
        <w:t xml:space="preserve"> και διευκόλυνσης πρόσβασης σε αυτές</w:t>
      </w:r>
      <w:r w:rsidRPr="006A0E42">
        <w:rPr>
          <w:rFonts w:ascii="Arial" w:hAnsi="Arial" w:cs="Arial"/>
          <w:sz w:val="24"/>
          <w:szCs w:val="24"/>
          <w:lang w:val="el-GR"/>
        </w:rPr>
        <w:t>, την πρόληψη της τυφλότητας, την προώθηση θεμάτων αποκατάστασης (οπτικά βοηθήματα) και ένταξης των Ατόμων με Προβλήματα Όρασης (</w:t>
      </w:r>
      <w:proofErr w:type="spellStart"/>
      <w:r w:rsidRPr="006A0E42">
        <w:rPr>
          <w:rFonts w:ascii="Arial" w:hAnsi="Arial" w:cs="Arial"/>
          <w:sz w:val="24"/>
          <w:szCs w:val="24"/>
          <w:lang w:val="el-GR"/>
        </w:rPr>
        <w:t>ΑμΠΟ</w:t>
      </w:r>
      <w:proofErr w:type="spellEnd"/>
      <w:r w:rsidRPr="006A0E42">
        <w:rPr>
          <w:rFonts w:ascii="Arial" w:hAnsi="Arial" w:cs="Arial"/>
          <w:sz w:val="24"/>
          <w:szCs w:val="24"/>
          <w:lang w:val="el-GR"/>
        </w:rPr>
        <w:t>).</w:t>
      </w:r>
      <w:r w:rsidR="00247D19" w:rsidRPr="006A0E42">
        <w:rPr>
          <w:rFonts w:ascii="Arial" w:hAnsi="Arial" w:cs="Arial"/>
          <w:sz w:val="24"/>
          <w:szCs w:val="24"/>
          <w:lang w:val="el-GR"/>
        </w:rPr>
        <w:t xml:space="preserve">  </w:t>
      </w:r>
      <w:r w:rsidR="0084141B">
        <w:rPr>
          <w:rFonts w:ascii="Arial" w:hAnsi="Arial" w:cs="Arial"/>
          <w:b/>
          <w:sz w:val="24"/>
          <w:szCs w:val="24"/>
          <w:lang w:val="el-GR"/>
        </w:rPr>
        <w:t>(2</w:t>
      </w:r>
      <w:r w:rsidR="0084141B" w:rsidRPr="0084141B">
        <w:rPr>
          <w:rFonts w:ascii="Arial" w:hAnsi="Arial" w:cs="Arial"/>
          <w:b/>
          <w:sz w:val="24"/>
          <w:szCs w:val="24"/>
          <w:lang w:val="el-GR"/>
        </w:rPr>
        <w:t>)</w:t>
      </w:r>
    </w:p>
    <w:p w:rsidR="00B45E39" w:rsidRPr="00B45E39" w:rsidRDefault="00B20989" w:rsidP="00B45E39">
      <w:pPr>
        <w:autoSpaceDE w:val="0"/>
        <w:autoSpaceDN w:val="0"/>
        <w:adjustRightInd w:val="0"/>
        <w:spacing w:after="0" w:line="240" w:lineRule="auto"/>
        <w:jc w:val="both"/>
        <w:rPr>
          <w:rFonts w:cstheme="minorHAnsi"/>
          <w:lang w:val="el-GR"/>
        </w:rPr>
      </w:pPr>
      <w:r w:rsidRPr="006A0E42">
        <w:rPr>
          <w:rFonts w:ascii="Arial" w:hAnsi="Arial" w:cs="Arial"/>
          <w:sz w:val="24"/>
          <w:szCs w:val="24"/>
          <w:lang w:val="el-GR"/>
        </w:rPr>
        <w:t xml:space="preserve">Παράλληλα αναπτύσσει δραστηριότητες ενημέρωσης των ασθενών - μελών για τις ερευνητικές εξελίξεις, ευαισθητοποίησης της κοινής γνώμης για προβλήματα που αντιμετωπίζουν τα </w:t>
      </w:r>
      <w:proofErr w:type="spellStart"/>
      <w:r w:rsidRPr="006A0E42">
        <w:rPr>
          <w:rFonts w:ascii="Arial" w:hAnsi="Arial" w:cs="Arial"/>
          <w:sz w:val="24"/>
          <w:szCs w:val="24"/>
          <w:lang w:val="el-GR"/>
        </w:rPr>
        <w:t>ΑμΠΟ</w:t>
      </w:r>
      <w:proofErr w:type="spellEnd"/>
      <w:r w:rsidRPr="006A0E42">
        <w:rPr>
          <w:rFonts w:ascii="Arial" w:hAnsi="Arial" w:cs="Arial"/>
          <w:sz w:val="24"/>
          <w:szCs w:val="24"/>
          <w:lang w:val="el-GR"/>
        </w:rPr>
        <w:t>, πληροφόρησης επιστημονικών και άλλων φορέων</w:t>
      </w:r>
      <w:r w:rsidR="00B45E39" w:rsidRPr="00B45E39">
        <w:rPr>
          <w:rFonts w:ascii="Arial" w:hAnsi="Arial" w:cs="Arial"/>
          <w:sz w:val="24"/>
          <w:szCs w:val="24"/>
          <w:lang w:val="el-GR"/>
        </w:rPr>
        <w:t>.</w:t>
      </w:r>
      <w:r w:rsidRPr="006A0E42">
        <w:rPr>
          <w:rFonts w:ascii="Arial" w:hAnsi="Arial" w:cs="Arial"/>
          <w:sz w:val="24"/>
          <w:szCs w:val="24"/>
          <w:lang w:val="el-GR"/>
        </w:rPr>
        <w:t xml:space="preserve"> Είναι μέλος της Διεθνούς Ένωσης </w:t>
      </w:r>
      <w:proofErr w:type="spellStart"/>
      <w:r w:rsidRPr="006A0E42">
        <w:rPr>
          <w:rFonts w:ascii="Arial" w:hAnsi="Arial" w:cs="Arial"/>
          <w:sz w:val="24"/>
          <w:szCs w:val="24"/>
          <w:lang w:val="el-GR"/>
        </w:rPr>
        <w:t>Αμφιβλ</w:t>
      </w:r>
      <w:proofErr w:type="spellEnd"/>
      <w:r w:rsidRPr="006A0E42">
        <w:rPr>
          <w:rFonts w:ascii="Arial" w:hAnsi="Arial" w:cs="Arial"/>
          <w:sz w:val="24"/>
          <w:szCs w:val="24"/>
          <w:lang w:val="el-GR"/>
        </w:rPr>
        <w:t>/</w:t>
      </w:r>
      <w:proofErr w:type="spellStart"/>
      <w:r w:rsidRPr="006A0E42">
        <w:rPr>
          <w:rFonts w:ascii="Arial" w:hAnsi="Arial" w:cs="Arial"/>
          <w:sz w:val="24"/>
          <w:szCs w:val="24"/>
          <w:lang w:val="el-GR"/>
        </w:rPr>
        <w:t>παθων</w:t>
      </w:r>
      <w:proofErr w:type="spellEnd"/>
      <w:r w:rsidRPr="006A0E42">
        <w:rPr>
          <w:rFonts w:ascii="Arial" w:hAnsi="Arial" w:cs="Arial"/>
          <w:sz w:val="24"/>
          <w:szCs w:val="24"/>
          <w:lang w:val="el-GR"/>
        </w:rPr>
        <w:t xml:space="preserve"> – </w:t>
      </w:r>
      <w:r w:rsidRPr="006A0E42">
        <w:rPr>
          <w:rFonts w:ascii="Arial" w:hAnsi="Arial" w:cs="Arial"/>
          <w:sz w:val="24"/>
          <w:szCs w:val="24"/>
        </w:rPr>
        <w:t>RETINA</w:t>
      </w:r>
      <w:r w:rsidRPr="006A0E42">
        <w:rPr>
          <w:rFonts w:ascii="Arial" w:hAnsi="Arial" w:cs="Arial"/>
          <w:sz w:val="24"/>
          <w:szCs w:val="24"/>
          <w:lang w:val="el-GR"/>
        </w:rPr>
        <w:t xml:space="preserve"> </w:t>
      </w:r>
      <w:r w:rsidRPr="006A0E42">
        <w:rPr>
          <w:rFonts w:ascii="Arial" w:hAnsi="Arial" w:cs="Arial"/>
          <w:sz w:val="24"/>
          <w:szCs w:val="24"/>
        </w:rPr>
        <w:t>INTERNATIONAL</w:t>
      </w:r>
      <w:r w:rsidR="00B45E39" w:rsidRPr="00B45E39">
        <w:rPr>
          <w:rFonts w:ascii="Arial" w:hAnsi="Arial" w:cs="Arial"/>
          <w:sz w:val="24"/>
          <w:szCs w:val="24"/>
          <w:lang w:val="el-GR"/>
        </w:rPr>
        <w:t xml:space="preserve">, </w:t>
      </w:r>
      <w:r w:rsidRPr="006A0E42">
        <w:rPr>
          <w:rFonts w:ascii="Arial" w:hAnsi="Arial" w:cs="Arial"/>
          <w:sz w:val="24"/>
          <w:szCs w:val="24"/>
          <w:lang w:val="el-GR"/>
        </w:rPr>
        <w:t xml:space="preserve">του Δικτύου για την Ηλικιακή Εκφύλιση της </w:t>
      </w:r>
      <w:proofErr w:type="spellStart"/>
      <w:r w:rsidRPr="006A0E42">
        <w:rPr>
          <w:rFonts w:ascii="Arial" w:hAnsi="Arial" w:cs="Arial"/>
          <w:sz w:val="24"/>
          <w:szCs w:val="24"/>
          <w:lang w:val="el-GR"/>
        </w:rPr>
        <w:t>Ωχράς</w:t>
      </w:r>
      <w:proofErr w:type="spellEnd"/>
      <w:r w:rsidRPr="006A0E42">
        <w:rPr>
          <w:rFonts w:ascii="Arial" w:hAnsi="Arial" w:cs="Arial"/>
          <w:sz w:val="24"/>
          <w:szCs w:val="24"/>
          <w:lang w:val="el-GR"/>
        </w:rPr>
        <w:t xml:space="preserve"> (</w:t>
      </w:r>
      <w:r w:rsidRPr="006A0E42">
        <w:rPr>
          <w:rFonts w:ascii="Arial" w:hAnsi="Arial" w:cs="Arial"/>
          <w:sz w:val="24"/>
          <w:szCs w:val="24"/>
        </w:rPr>
        <w:t>AMD</w:t>
      </w:r>
      <w:r w:rsidRPr="006A0E42">
        <w:rPr>
          <w:rFonts w:ascii="Arial" w:hAnsi="Arial" w:cs="Arial"/>
          <w:sz w:val="24"/>
          <w:szCs w:val="24"/>
          <w:lang w:val="el-GR"/>
        </w:rPr>
        <w:t xml:space="preserve"> </w:t>
      </w:r>
      <w:r w:rsidRPr="006A0E42">
        <w:rPr>
          <w:rFonts w:ascii="Arial" w:hAnsi="Arial" w:cs="Arial"/>
          <w:sz w:val="24"/>
          <w:szCs w:val="24"/>
        </w:rPr>
        <w:t>Alliance</w:t>
      </w:r>
      <w:r w:rsidR="00B45E39">
        <w:rPr>
          <w:rFonts w:ascii="Arial" w:hAnsi="Arial" w:cs="Arial"/>
          <w:sz w:val="24"/>
          <w:szCs w:val="24"/>
          <w:lang w:val="el-GR"/>
        </w:rPr>
        <w:t>)</w:t>
      </w:r>
      <w:r w:rsidR="00B45E39" w:rsidRPr="00B45E39">
        <w:rPr>
          <w:rFonts w:ascii="Arial" w:hAnsi="Arial" w:cs="Arial"/>
          <w:sz w:val="24"/>
          <w:szCs w:val="24"/>
          <w:lang w:val="el-GR"/>
        </w:rPr>
        <w:t>, ιδρυτικό μέλος της  Ελληνικής Ομοσπονδίας Συλλόγων  Σπανίων Νοσημάτων – Παθήσ</w:t>
      </w:r>
      <w:r w:rsidR="00B45E39">
        <w:rPr>
          <w:rFonts w:ascii="Arial" w:hAnsi="Arial" w:cs="Arial"/>
          <w:sz w:val="24"/>
          <w:szCs w:val="24"/>
          <w:lang w:val="el-GR"/>
        </w:rPr>
        <w:t>εων ( Ε.Ο.Σ.- ΣΠΑ.ΝΟ.ΠΑ.)</w:t>
      </w:r>
      <w:r w:rsidR="00B45E39" w:rsidRPr="00B45E39">
        <w:rPr>
          <w:rFonts w:ascii="Arial" w:hAnsi="Arial" w:cs="Arial"/>
          <w:sz w:val="24"/>
          <w:szCs w:val="24"/>
          <w:lang w:val="el-GR"/>
        </w:rPr>
        <w:t>, καθώς και εταίρος του Κέντρου Σκύλων Οδηγών Ελλάδος (Σ.Ο.Ε.).</w:t>
      </w:r>
    </w:p>
    <w:p w:rsidR="00B45E39" w:rsidRPr="00B45E39" w:rsidRDefault="00B45E39" w:rsidP="00B45E39">
      <w:pPr>
        <w:autoSpaceDE w:val="0"/>
        <w:autoSpaceDN w:val="0"/>
        <w:adjustRightInd w:val="0"/>
        <w:spacing w:after="0" w:line="240" w:lineRule="auto"/>
        <w:jc w:val="both"/>
        <w:rPr>
          <w:rFonts w:cstheme="minorHAnsi"/>
          <w:lang w:val="el-GR"/>
        </w:rPr>
      </w:pPr>
    </w:p>
    <w:p w:rsidR="006C168D" w:rsidRPr="006A0E42" w:rsidRDefault="00B20989" w:rsidP="005248C4">
      <w:pPr>
        <w:jc w:val="both"/>
        <w:rPr>
          <w:rFonts w:ascii="Arial" w:hAnsi="Arial" w:cs="Arial"/>
          <w:sz w:val="24"/>
          <w:szCs w:val="24"/>
          <w:lang w:val="el-GR"/>
        </w:rPr>
      </w:pPr>
      <w:r w:rsidRPr="006A0E42">
        <w:rPr>
          <w:rFonts w:ascii="Arial" w:hAnsi="Arial" w:cs="Arial"/>
          <w:sz w:val="24"/>
          <w:szCs w:val="24"/>
          <w:lang w:val="el-GR"/>
        </w:rPr>
        <w:t xml:space="preserve">Η Πανελλήνια Ένωση Αμφιβληστροειδοπαθών (Π.Ε.Α.) έχει περίπου 500 μέλη, άτομα που πάσχουν από κληρονομικές εκφυλιστικές παθήσεις του </w:t>
      </w:r>
      <w:proofErr w:type="spellStart"/>
      <w:r w:rsidRPr="006A0E42">
        <w:rPr>
          <w:rFonts w:ascii="Arial" w:hAnsi="Arial" w:cs="Arial"/>
          <w:sz w:val="24"/>
          <w:szCs w:val="24"/>
          <w:lang w:val="el-GR"/>
        </w:rPr>
        <w:t>αμφ</w:t>
      </w:r>
      <w:proofErr w:type="spellEnd"/>
      <w:r w:rsidRPr="006A0E42">
        <w:rPr>
          <w:rFonts w:ascii="Arial" w:hAnsi="Arial" w:cs="Arial"/>
          <w:sz w:val="24"/>
          <w:szCs w:val="24"/>
          <w:lang w:val="el-GR"/>
        </w:rPr>
        <w:t>/</w:t>
      </w:r>
      <w:proofErr w:type="spellStart"/>
      <w:r w:rsidRPr="006A0E42">
        <w:rPr>
          <w:rFonts w:ascii="Arial" w:hAnsi="Arial" w:cs="Arial"/>
          <w:sz w:val="24"/>
          <w:szCs w:val="24"/>
          <w:lang w:val="el-GR"/>
        </w:rPr>
        <w:t>δή</w:t>
      </w:r>
      <w:proofErr w:type="spellEnd"/>
      <w:r w:rsidRPr="006A0E42">
        <w:rPr>
          <w:rFonts w:ascii="Arial" w:hAnsi="Arial" w:cs="Arial"/>
          <w:sz w:val="24"/>
          <w:szCs w:val="24"/>
          <w:lang w:val="el-GR"/>
        </w:rPr>
        <w:t xml:space="preserve"> χιτώνα, της </w:t>
      </w:r>
      <w:proofErr w:type="spellStart"/>
      <w:r w:rsidRPr="006A0E42">
        <w:rPr>
          <w:rFonts w:ascii="Arial" w:hAnsi="Arial" w:cs="Arial"/>
          <w:sz w:val="24"/>
          <w:szCs w:val="24"/>
          <w:lang w:val="el-GR"/>
        </w:rPr>
        <w:t>ωχράς</w:t>
      </w:r>
      <w:proofErr w:type="spellEnd"/>
      <w:r w:rsidRPr="006A0E42">
        <w:rPr>
          <w:rFonts w:ascii="Arial" w:hAnsi="Arial" w:cs="Arial"/>
          <w:sz w:val="24"/>
          <w:szCs w:val="24"/>
          <w:lang w:val="el-GR"/>
        </w:rPr>
        <w:t xml:space="preserve"> </w:t>
      </w:r>
      <w:proofErr w:type="spellStart"/>
      <w:r w:rsidRPr="006A0E42">
        <w:rPr>
          <w:rFonts w:ascii="Arial" w:hAnsi="Arial" w:cs="Arial"/>
          <w:sz w:val="24"/>
          <w:szCs w:val="24"/>
          <w:lang w:val="el-GR"/>
        </w:rPr>
        <w:t>κηλίδος</w:t>
      </w:r>
      <w:proofErr w:type="spellEnd"/>
      <w:r w:rsidRPr="006A0E42">
        <w:rPr>
          <w:rFonts w:ascii="Arial" w:hAnsi="Arial" w:cs="Arial"/>
          <w:sz w:val="24"/>
          <w:szCs w:val="24"/>
          <w:lang w:val="el-GR"/>
        </w:rPr>
        <w:t xml:space="preserve"> και του οπτικού νεύρου </w:t>
      </w:r>
      <w:r w:rsidR="006C168D" w:rsidRPr="006A0E42">
        <w:rPr>
          <w:rFonts w:ascii="Arial" w:hAnsi="Arial" w:cs="Arial"/>
          <w:sz w:val="24"/>
          <w:szCs w:val="24"/>
          <w:lang w:val="el-GR"/>
        </w:rPr>
        <w:t>.</w:t>
      </w:r>
    </w:p>
    <w:p w:rsidR="00B20989" w:rsidRPr="006A0E42" w:rsidRDefault="00B45E39" w:rsidP="005248C4">
      <w:pPr>
        <w:jc w:val="both"/>
        <w:rPr>
          <w:rFonts w:ascii="Arial" w:hAnsi="Arial" w:cs="Arial"/>
          <w:sz w:val="24"/>
          <w:szCs w:val="24"/>
          <w:lang w:val="el-GR"/>
        </w:rPr>
      </w:pPr>
      <w:r>
        <w:rPr>
          <w:rFonts w:ascii="Arial" w:hAnsi="Arial" w:cs="Arial"/>
          <w:sz w:val="24"/>
          <w:szCs w:val="24"/>
          <w:lang w:val="el-GR"/>
        </w:rPr>
        <w:t>Σ</w:t>
      </w:r>
      <w:r w:rsidR="00B20989" w:rsidRPr="006A0E42">
        <w:rPr>
          <w:rFonts w:ascii="Arial" w:hAnsi="Arial" w:cs="Arial"/>
          <w:sz w:val="24"/>
          <w:szCs w:val="24"/>
          <w:lang w:val="el-GR"/>
        </w:rPr>
        <w:t>το πλαίσιο υποστήριξης των μελών και των οικογενειών τους, έχει οργανώσει σε συνεργασία με οφθαλμολογικές κλινικές Νοσοκομείων του Ε.Σ.Υ., την</w:t>
      </w:r>
      <w:r w:rsidR="005B4E92">
        <w:rPr>
          <w:rFonts w:ascii="Arial" w:hAnsi="Arial" w:cs="Arial"/>
          <w:sz w:val="24"/>
          <w:szCs w:val="24"/>
          <w:lang w:val="el-GR"/>
        </w:rPr>
        <w:t xml:space="preserve"> υποστήριξη</w:t>
      </w:r>
      <w:r w:rsidR="00B20989" w:rsidRPr="006A0E42">
        <w:rPr>
          <w:rFonts w:ascii="Arial" w:hAnsi="Arial" w:cs="Arial"/>
          <w:sz w:val="24"/>
          <w:szCs w:val="24"/>
          <w:lang w:val="el-GR"/>
        </w:rPr>
        <w:t xml:space="preserve"> διενέργεια</w:t>
      </w:r>
      <w:r w:rsidR="005B4E92">
        <w:rPr>
          <w:rFonts w:ascii="Arial" w:hAnsi="Arial" w:cs="Arial"/>
          <w:sz w:val="24"/>
          <w:szCs w:val="24"/>
          <w:lang w:val="el-GR"/>
        </w:rPr>
        <w:t>ς</w:t>
      </w:r>
      <w:r w:rsidR="00B20989" w:rsidRPr="006A0E42">
        <w:rPr>
          <w:rFonts w:ascii="Arial" w:hAnsi="Arial" w:cs="Arial"/>
          <w:sz w:val="24"/>
          <w:szCs w:val="24"/>
          <w:lang w:val="el-GR"/>
        </w:rPr>
        <w:t xml:space="preserve"> διαφόρων διαγνωστικών οφθαλμολογικών εξετάσεων για την ακριβή διάγνωση του προβλήματος όρασης και την παρακολούθηση αυτού. Παράλληλα έχει αναπτύξει συμβουλευτική σε θέματα γενετικής και προωθεί μέτρα και δράσεις για την επαγγελματική κατάρτιση κοινωνική ένταξη και αποκατάσταση των πασχόντων μελών της. </w:t>
      </w:r>
    </w:p>
    <w:p w:rsidR="00B20989" w:rsidRPr="006A0E42" w:rsidRDefault="00B20989" w:rsidP="005248C4">
      <w:pPr>
        <w:jc w:val="both"/>
        <w:rPr>
          <w:rFonts w:ascii="Arial" w:hAnsi="Arial" w:cs="Arial"/>
          <w:sz w:val="24"/>
          <w:szCs w:val="24"/>
          <w:lang w:val="el-GR"/>
        </w:rPr>
      </w:pPr>
      <w:r w:rsidRPr="006A0E42">
        <w:rPr>
          <w:rFonts w:ascii="Arial" w:hAnsi="Arial" w:cs="Arial"/>
          <w:sz w:val="24"/>
          <w:szCs w:val="24"/>
          <w:lang w:val="el-GR"/>
        </w:rPr>
        <w:lastRenderedPageBreak/>
        <w:t xml:space="preserve">Η ουσιαστικότερη και σημαντικότερη δέσμη των σκοπών και των δραστηριοτήτων του Συλλόγου, είναι </w:t>
      </w:r>
      <w:r w:rsidRPr="00B45E39">
        <w:rPr>
          <w:rFonts w:ascii="Arial" w:hAnsi="Arial" w:cs="Arial"/>
          <w:sz w:val="24"/>
          <w:szCs w:val="24"/>
          <w:lang w:val="el-GR"/>
        </w:rPr>
        <w:t>η μέριμνα για την ιατρική φροντίδα των πασχόντων δηλ. πρόληψη, διάγνωση, θεραπεία αποκατάσταση</w:t>
      </w:r>
      <w:r w:rsidRPr="006A0E42">
        <w:rPr>
          <w:rFonts w:ascii="Arial" w:hAnsi="Arial" w:cs="Arial"/>
          <w:sz w:val="24"/>
          <w:szCs w:val="24"/>
          <w:lang w:val="el-GR"/>
        </w:rPr>
        <w:t xml:space="preserve"> κ.ά. </w:t>
      </w:r>
      <w:r w:rsidR="007924B7" w:rsidRPr="006A0E42">
        <w:rPr>
          <w:rFonts w:ascii="Arial" w:hAnsi="Arial" w:cs="Arial"/>
          <w:b/>
          <w:sz w:val="24"/>
          <w:szCs w:val="24"/>
          <w:lang w:val="el-GR"/>
        </w:rPr>
        <w:t>(3)</w:t>
      </w:r>
    </w:p>
    <w:p w:rsidR="007924B7" w:rsidRDefault="007924B7" w:rsidP="0009488A">
      <w:pPr>
        <w:spacing w:after="0" w:line="240" w:lineRule="auto"/>
        <w:jc w:val="both"/>
        <w:rPr>
          <w:rFonts w:ascii="Arial" w:hAnsi="Arial" w:cs="Arial"/>
          <w:b/>
          <w:sz w:val="24"/>
          <w:szCs w:val="24"/>
          <w:lang w:val="el-GR"/>
        </w:rPr>
      </w:pPr>
      <w:r w:rsidRPr="006A0E42">
        <w:rPr>
          <w:rFonts w:ascii="Arial" w:hAnsi="Arial" w:cs="Arial"/>
          <w:b/>
          <w:sz w:val="24"/>
          <w:szCs w:val="24"/>
          <w:lang w:val="el-GR"/>
        </w:rPr>
        <w:t>(4)ΑΠΟΛΟΓΙΣΜΟΣ ΔΡΑΣΕΩΝ</w:t>
      </w:r>
    </w:p>
    <w:p w:rsidR="000E37C3" w:rsidRPr="006A0E42" w:rsidRDefault="000E37C3" w:rsidP="0009488A">
      <w:pPr>
        <w:spacing w:after="0" w:line="240" w:lineRule="auto"/>
        <w:jc w:val="both"/>
        <w:rPr>
          <w:rFonts w:ascii="Arial" w:hAnsi="Arial" w:cs="Arial"/>
          <w:b/>
          <w:sz w:val="24"/>
          <w:szCs w:val="24"/>
          <w:lang w:val="el-GR"/>
        </w:rPr>
      </w:pPr>
    </w:p>
    <w:p w:rsidR="000E37C3" w:rsidRPr="000E37C3" w:rsidRDefault="00B45E39" w:rsidP="00B45E39">
      <w:pPr>
        <w:jc w:val="both"/>
        <w:rPr>
          <w:rFonts w:ascii="Arial" w:hAnsi="Arial" w:cs="Arial"/>
          <w:sz w:val="24"/>
          <w:szCs w:val="24"/>
          <w:lang w:val="el-GR"/>
        </w:rPr>
      </w:pPr>
      <w:r>
        <w:rPr>
          <w:rFonts w:ascii="Arial" w:hAnsi="Arial" w:cs="Arial"/>
          <w:sz w:val="24"/>
          <w:szCs w:val="24"/>
          <w:lang w:val="el-GR"/>
        </w:rPr>
        <w:t xml:space="preserve">Η Π.Ε.Α. </w:t>
      </w:r>
      <w:r w:rsidR="000E37C3" w:rsidRPr="000E37C3">
        <w:rPr>
          <w:rFonts w:ascii="Arial" w:hAnsi="Arial" w:cs="Arial"/>
          <w:sz w:val="24"/>
          <w:szCs w:val="24"/>
          <w:lang w:val="el-GR"/>
        </w:rPr>
        <w:t>σύμφωνα με τους σκοπούς του συλλόγου, αναπτύσσει μία σειρά δράσεων και συνεργασιών με φορείς που στόχο έχουν να αναπτύξουν το έργο της προσφέροντας υπηρεσίες στα μέλη της, τους ασθενείς, τις οικογένειες τους και γενικά τα άτομα με προβλήματα όρασης. Στο πλαίσιο αυτό επιτελεί το παρακάτω έργο όπως α</w:t>
      </w:r>
      <w:r>
        <w:rPr>
          <w:rFonts w:ascii="Arial" w:hAnsi="Arial" w:cs="Arial"/>
          <w:sz w:val="24"/>
          <w:szCs w:val="24"/>
          <w:lang w:val="el-GR"/>
        </w:rPr>
        <w:t xml:space="preserve">υτό πραγματοποιήθηκε για το </w:t>
      </w:r>
      <w:r w:rsidR="005B4E92">
        <w:rPr>
          <w:rFonts w:ascii="Arial" w:hAnsi="Arial" w:cs="Arial"/>
          <w:sz w:val="24"/>
          <w:szCs w:val="24"/>
          <w:lang w:val="el-GR"/>
        </w:rPr>
        <w:t>2019 και σχεδιάζεται για το 2020</w:t>
      </w:r>
      <w:r w:rsidR="000E37C3" w:rsidRPr="000E37C3">
        <w:rPr>
          <w:rFonts w:ascii="Arial" w:hAnsi="Arial" w:cs="Arial"/>
          <w:sz w:val="24"/>
          <w:szCs w:val="24"/>
          <w:lang w:val="el-GR"/>
        </w:rPr>
        <w:t>.</w:t>
      </w:r>
    </w:p>
    <w:p w:rsidR="000E37C3" w:rsidRPr="003661EB" w:rsidRDefault="000E37C3" w:rsidP="000E37C3">
      <w:pPr>
        <w:pStyle w:val="a8"/>
        <w:numPr>
          <w:ilvl w:val="0"/>
          <w:numId w:val="18"/>
        </w:numPr>
        <w:spacing w:line="240" w:lineRule="auto"/>
        <w:rPr>
          <w:rFonts w:ascii="Arial" w:hAnsi="Arial" w:cs="Arial"/>
          <w:sz w:val="24"/>
          <w:szCs w:val="24"/>
        </w:rPr>
      </w:pPr>
      <w:r w:rsidRPr="003661EB">
        <w:rPr>
          <w:rFonts w:ascii="Arial" w:hAnsi="Arial" w:cs="Arial"/>
          <w:b/>
          <w:sz w:val="24"/>
          <w:szCs w:val="24"/>
        </w:rPr>
        <w:t>ΟΡΓΑΝΩΣΗ ΓΕΝΙΚΗΣ ΣΥΝΕΛΕΥΣΗΣ-ΕΚΛΟΓΕΣ</w:t>
      </w:r>
    </w:p>
    <w:p w:rsidR="000E37C3" w:rsidRDefault="000E37C3" w:rsidP="000E37C3">
      <w:pPr>
        <w:pStyle w:val="a8"/>
        <w:ind w:left="0"/>
        <w:rPr>
          <w:rFonts w:ascii="Arial" w:hAnsi="Arial" w:cs="Arial"/>
          <w:sz w:val="24"/>
          <w:szCs w:val="24"/>
          <w:lang w:val="el-GR"/>
        </w:rPr>
      </w:pPr>
    </w:p>
    <w:p w:rsidR="005B4E92" w:rsidRDefault="0096262D" w:rsidP="000E37C3">
      <w:pPr>
        <w:pStyle w:val="a8"/>
        <w:ind w:left="0"/>
        <w:rPr>
          <w:rFonts w:ascii="Arial" w:hAnsi="Arial" w:cs="Arial"/>
          <w:sz w:val="24"/>
          <w:szCs w:val="24"/>
          <w:lang w:val="el-GR"/>
        </w:rPr>
      </w:pPr>
      <w:proofErr w:type="gramStart"/>
      <w:r>
        <w:rPr>
          <w:rFonts w:ascii="Arial" w:hAnsi="Arial" w:cs="Arial"/>
          <w:sz w:val="24"/>
          <w:szCs w:val="24"/>
          <w:lang w:val="en-GB"/>
        </w:rPr>
        <w:t>To</w:t>
      </w:r>
      <w:r w:rsidRPr="0096262D">
        <w:rPr>
          <w:rFonts w:ascii="Arial" w:hAnsi="Arial" w:cs="Arial"/>
          <w:sz w:val="24"/>
          <w:szCs w:val="24"/>
          <w:lang w:val="el-GR"/>
        </w:rPr>
        <w:t xml:space="preserve"> 2017 </w:t>
      </w:r>
      <w:r>
        <w:rPr>
          <w:rFonts w:ascii="Arial" w:hAnsi="Arial" w:cs="Arial"/>
          <w:sz w:val="24"/>
          <w:szCs w:val="24"/>
          <w:lang w:val="el-GR"/>
        </w:rPr>
        <w:t>ολοκληρώθηκε η τροποποίηση του νέου καταστατικού.</w:t>
      </w:r>
      <w:proofErr w:type="gramEnd"/>
      <w:r w:rsidR="008628EE">
        <w:rPr>
          <w:rFonts w:ascii="Arial" w:hAnsi="Arial" w:cs="Arial"/>
          <w:sz w:val="24"/>
          <w:szCs w:val="24"/>
          <w:lang w:val="el-GR"/>
        </w:rPr>
        <w:t xml:space="preserve"> </w:t>
      </w:r>
      <w:r w:rsidR="00B45E39">
        <w:rPr>
          <w:rFonts w:ascii="Arial" w:hAnsi="Arial" w:cs="Arial"/>
          <w:sz w:val="24"/>
          <w:szCs w:val="24"/>
          <w:lang w:val="el-GR"/>
        </w:rPr>
        <w:t>Τον Μάρτιο</w:t>
      </w:r>
      <w:r w:rsidR="005B4E92">
        <w:rPr>
          <w:rFonts w:ascii="Arial" w:hAnsi="Arial" w:cs="Arial"/>
          <w:sz w:val="24"/>
          <w:szCs w:val="24"/>
          <w:lang w:val="el-GR"/>
        </w:rPr>
        <w:t xml:space="preserve"> του 2020</w:t>
      </w:r>
      <w:r w:rsidR="00B45E39">
        <w:rPr>
          <w:rFonts w:ascii="Arial" w:hAnsi="Arial" w:cs="Arial"/>
          <w:sz w:val="24"/>
          <w:szCs w:val="24"/>
          <w:lang w:val="el-GR"/>
        </w:rPr>
        <w:t xml:space="preserve"> </w:t>
      </w:r>
      <w:r w:rsidR="000E37C3" w:rsidRPr="000E37C3">
        <w:rPr>
          <w:rFonts w:ascii="Arial" w:hAnsi="Arial" w:cs="Arial"/>
          <w:sz w:val="24"/>
          <w:szCs w:val="24"/>
          <w:lang w:val="el-GR"/>
        </w:rPr>
        <w:t xml:space="preserve">διεξήχθησαν η Γ.Σ. και οι εκλογές του </w:t>
      </w:r>
      <w:r w:rsidR="00B45E39">
        <w:rPr>
          <w:rFonts w:ascii="Arial" w:hAnsi="Arial" w:cs="Arial"/>
          <w:sz w:val="24"/>
          <w:szCs w:val="24"/>
          <w:lang w:val="el-GR"/>
        </w:rPr>
        <w:t xml:space="preserve">συλλόγου όπου ανέδειξαν το νέο </w:t>
      </w:r>
      <w:r>
        <w:rPr>
          <w:rFonts w:ascii="Arial" w:hAnsi="Arial" w:cs="Arial"/>
          <w:sz w:val="24"/>
          <w:szCs w:val="24"/>
          <w:lang w:val="el-GR"/>
        </w:rPr>
        <w:t xml:space="preserve"> επταμελές </w:t>
      </w:r>
      <w:r w:rsidR="00B45E39">
        <w:rPr>
          <w:rFonts w:ascii="Arial" w:hAnsi="Arial" w:cs="Arial"/>
          <w:sz w:val="24"/>
          <w:szCs w:val="24"/>
          <w:lang w:val="el-GR"/>
        </w:rPr>
        <w:t>Διοικητικό Σ</w:t>
      </w:r>
      <w:r w:rsidR="000E37C3" w:rsidRPr="000E37C3">
        <w:rPr>
          <w:rFonts w:ascii="Arial" w:hAnsi="Arial" w:cs="Arial"/>
          <w:sz w:val="24"/>
          <w:szCs w:val="24"/>
          <w:lang w:val="el-GR"/>
        </w:rPr>
        <w:t xml:space="preserve">υμβούλιο  με </w:t>
      </w:r>
      <w:r w:rsidR="00B45E39">
        <w:rPr>
          <w:rFonts w:ascii="Arial" w:hAnsi="Arial" w:cs="Arial"/>
          <w:sz w:val="24"/>
          <w:szCs w:val="24"/>
          <w:lang w:val="el-GR"/>
        </w:rPr>
        <w:t>τριετή</w:t>
      </w:r>
      <w:r w:rsidR="005B4E92">
        <w:rPr>
          <w:rFonts w:ascii="Arial" w:hAnsi="Arial" w:cs="Arial"/>
          <w:sz w:val="24"/>
          <w:szCs w:val="24"/>
          <w:lang w:val="el-GR"/>
        </w:rPr>
        <w:t xml:space="preserve"> θητεία (</w:t>
      </w:r>
      <w:proofErr w:type="spellStart"/>
      <w:r w:rsidR="005B4E92">
        <w:rPr>
          <w:rFonts w:ascii="Arial" w:hAnsi="Arial" w:cs="Arial"/>
          <w:sz w:val="24"/>
          <w:szCs w:val="24"/>
          <w:lang w:val="el-GR"/>
        </w:rPr>
        <w:t>Μαρτιος</w:t>
      </w:r>
      <w:proofErr w:type="spellEnd"/>
      <w:r w:rsidR="005B4E92">
        <w:rPr>
          <w:rFonts w:ascii="Arial" w:hAnsi="Arial" w:cs="Arial"/>
          <w:sz w:val="24"/>
          <w:szCs w:val="24"/>
          <w:lang w:val="el-GR"/>
        </w:rPr>
        <w:t xml:space="preserve"> 2020 – </w:t>
      </w:r>
      <w:proofErr w:type="spellStart"/>
      <w:r w:rsidR="005B4E92">
        <w:rPr>
          <w:rFonts w:ascii="Arial" w:hAnsi="Arial" w:cs="Arial"/>
          <w:sz w:val="24"/>
          <w:szCs w:val="24"/>
          <w:lang w:val="el-GR"/>
        </w:rPr>
        <w:t>Μαρτιος</w:t>
      </w:r>
      <w:proofErr w:type="spellEnd"/>
      <w:r w:rsidR="005B4E92">
        <w:rPr>
          <w:rFonts w:ascii="Arial" w:hAnsi="Arial" w:cs="Arial"/>
          <w:sz w:val="24"/>
          <w:szCs w:val="24"/>
          <w:lang w:val="el-GR"/>
        </w:rPr>
        <w:t xml:space="preserve"> 2023)</w:t>
      </w:r>
    </w:p>
    <w:p w:rsidR="000E37C3" w:rsidRPr="000E37C3" w:rsidRDefault="000E37C3" w:rsidP="000E37C3">
      <w:pPr>
        <w:pStyle w:val="a8"/>
        <w:ind w:left="0"/>
        <w:rPr>
          <w:rFonts w:ascii="Arial" w:hAnsi="Arial" w:cs="Arial"/>
          <w:sz w:val="24"/>
          <w:szCs w:val="24"/>
          <w:lang w:val="el-GR"/>
        </w:rPr>
      </w:pPr>
    </w:p>
    <w:p w:rsidR="000E37C3" w:rsidRDefault="000E37C3" w:rsidP="000E37C3">
      <w:pPr>
        <w:pStyle w:val="a8"/>
        <w:numPr>
          <w:ilvl w:val="0"/>
          <w:numId w:val="18"/>
        </w:numPr>
        <w:spacing w:line="240" w:lineRule="auto"/>
        <w:rPr>
          <w:rFonts w:ascii="Arial" w:hAnsi="Arial" w:cs="Arial"/>
          <w:b/>
          <w:sz w:val="24"/>
          <w:szCs w:val="24"/>
        </w:rPr>
      </w:pPr>
      <w:r w:rsidRPr="000E37C3">
        <w:rPr>
          <w:rFonts w:ascii="Arial" w:hAnsi="Arial" w:cs="Arial"/>
          <w:b/>
          <w:sz w:val="24"/>
          <w:szCs w:val="24"/>
          <w:lang w:val="el-GR"/>
        </w:rPr>
        <w:t xml:space="preserve">ΔΙΕΘΝΗΣ </w:t>
      </w:r>
      <w:r w:rsidR="0096262D">
        <w:rPr>
          <w:rFonts w:ascii="Arial" w:hAnsi="Arial" w:cs="Arial"/>
          <w:b/>
          <w:sz w:val="24"/>
          <w:szCs w:val="24"/>
          <w:lang w:val="el-GR"/>
        </w:rPr>
        <w:t>ΒΔ</w:t>
      </w:r>
      <w:r w:rsidRPr="000E37C3">
        <w:rPr>
          <w:rFonts w:ascii="Arial" w:hAnsi="Arial" w:cs="Arial"/>
          <w:b/>
          <w:sz w:val="24"/>
          <w:szCs w:val="24"/>
          <w:lang w:val="el-GR"/>
        </w:rPr>
        <w:t>ΟΜΑΔΑ ΑΜΦΙΒΛ/ΔΟΥΣ</w:t>
      </w:r>
    </w:p>
    <w:p w:rsidR="00D60C34" w:rsidRDefault="000E37C3" w:rsidP="008628EE">
      <w:pPr>
        <w:jc w:val="both"/>
        <w:rPr>
          <w:rFonts w:cs="Calibri"/>
          <w:b/>
          <w:bCs/>
          <w:sz w:val="28"/>
          <w:szCs w:val="28"/>
          <w:lang w:val="el-GR"/>
        </w:rPr>
      </w:pPr>
      <w:r w:rsidRPr="000E37C3">
        <w:rPr>
          <w:sz w:val="28"/>
          <w:szCs w:val="28"/>
          <w:lang w:val="el-GR"/>
        </w:rPr>
        <w:t>Η τελευταία εβδομάδα του Σεπτεμβρίου αφιερώνεται στην οργάνωση εκδηλώσεων και προβολή θεμάτων που σχετίζονται με τις κληρον</w:t>
      </w:r>
      <w:r w:rsidR="0096262D">
        <w:rPr>
          <w:sz w:val="28"/>
          <w:szCs w:val="28"/>
          <w:lang w:val="el-GR"/>
        </w:rPr>
        <w:t>ομικές εκφυλιστικές παθήσεις του</w:t>
      </w:r>
      <w:r w:rsidRPr="000E37C3">
        <w:rPr>
          <w:sz w:val="28"/>
          <w:szCs w:val="28"/>
          <w:lang w:val="el-GR"/>
        </w:rPr>
        <w:t xml:space="preserve"> </w:t>
      </w:r>
      <w:proofErr w:type="spellStart"/>
      <w:r w:rsidRPr="000E37C3">
        <w:rPr>
          <w:sz w:val="28"/>
          <w:szCs w:val="28"/>
          <w:lang w:val="el-GR"/>
        </w:rPr>
        <w:t>Αμφ</w:t>
      </w:r>
      <w:proofErr w:type="spellEnd"/>
      <w:r w:rsidRPr="000E37C3">
        <w:rPr>
          <w:sz w:val="28"/>
          <w:szCs w:val="28"/>
          <w:lang w:val="el-GR"/>
        </w:rPr>
        <w:t>/</w:t>
      </w:r>
      <w:proofErr w:type="spellStart"/>
      <w:r w:rsidRPr="000E37C3">
        <w:rPr>
          <w:sz w:val="28"/>
          <w:szCs w:val="28"/>
          <w:lang w:val="el-GR"/>
        </w:rPr>
        <w:t>δή</w:t>
      </w:r>
      <w:proofErr w:type="spellEnd"/>
      <w:r w:rsidRPr="000E37C3">
        <w:rPr>
          <w:sz w:val="28"/>
          <w:szCs w:val="28"/>
          <w:lang w:val="el-GR"/>
        </w:rPr>
        <w:t xml:space="preserve"> χιτώνα ,της </w:t>
      </w:r>
      <w:proofErr w:type="spellStart"/>
      <w:r w:rsidRPr="000E37C3">
        <w:rPr>
          <w:sz w:val="28"/>
          <w:szCs w:val="28"/>
          <w:lang w:val="el-GR"/>
        </w:rPr>
        <w:t>ωχράς</w:t>
      </w:r>
      <w:proofErr w:type="spellEnd"/>
      <w:r w:rsidRPr="000E37C3">
        <w:rPr>
          <w:sz w:val="28"/>
          <w:szCs w:val="28"/>
          <w:lang w:val="el-GR"/>
        </w:rPr>
        <w:t xml:space="preserve"> κηλίδας και του οπτικού νεύρου και εορτάζεται σε διεθ</w:t>
      </w:r>
      <w:r w:rsidR="0096262D">
        <w:rPr>
          <w:sz w:val="28"/>
          <w:szCs w:val="28"/>
          <w:lang w:val="el-GR"/>
        </w:rPr>
        <w:t>νές επίπεδο.</w:t>
      </w:r>
      <w:r w:rsidR="005B4E92">
        <w:rPr>
          <w:sz w:val="28"/>
          <w:szCs w:val="28"/>
          <w:lang w:val="el-GR"/>
        </w:rPr>
        <w:t xml:space="preserve"> </w:t>
      </w:r>
      <w:r w:rsidR="00D60C34">
        <w:rPr>
          <w:sz w:val="28"/>
          <w:szCs w:val="28"/>
          <w:lang w:val="el-GR"/>
        </w:rPr>
        <w:t>Η</w:t>
      </w:r>
      <w:r w:rsidR="008628EE" w:rsidRPr="008628EE">
        <w:rPr>
          <w:rFonts w:cs="Calibri"/>
          <w:b/>
          <w:bCs/>
          <w:sz w:val="28"/>
          <w:szCs w:val="28"/>
          <w:lang w:val="el-GR"/>
        </w:rPr>
        <w:t xml:space="preserve"> Π.Ε.Α.</w:t>
      </w:r>
      <w:r w:rsidR="00D60C34">
        <w:rPr>
          <w:rFonts w:cs="Calibri"/>
          <w:b/>
          <w:bCs/>
          <w:sz w:val="28"/>
          <w:szCs w:val="28"/>
          <w:lang w:val="el-GR"/>
        </w:rPr>
        <w:t xml:space="preserve"> συμμετείχε </w:t>
      </w:r>
      <w:r w:rsidR="008628EE" w:rsidRPr="008628EE">
        <w:rPr>
          <w:rFonts w:cs="Calibri"/>
          <w:b/>
          <w:bCs/>
          <w:sz w:val="28"/>
          <w:szCs w:val="28"/>
          <w:lang w:val="el-GR"/>
        </w:rPr>
        <w:t xml:space="preserve"> με διάθεση έντυπου ενημερωτικού υλικού και διενέργεια ομιλιών στην  Οργάνωση και Ανάπτυξη Εθνικού Πιλοτικού Προγράμματος Πρόληψης και Προαγωγής της Υγείας των Ηλικιωμένων Ατόμων – ΗΠΙΟΝΗ, με θέμα για το 2019  « Πρόληψη και Διαχείριση των Αισθητηριακών Διαταραχών -  Όραση και </w:t>
      </w:r>
      <w:proofErr w:type="spellStart"/>
      <w:r w:rsidR="008628EE" w:rsidRPr="008628EE">
        <w:rPr>
          <w:rFonts w:cs="Calibri"/>
          <w:b/>
          <w:bCs/>
          <w:sz w:val="28"/>
          <w:szCs w:val="28"/>
          <w:lang w:val="el-GR"/>
        </w:rPr>
        <w:t>Ακοή»</w:t>
      </w:r>
      <w:proofErr w:type="spellEnd"/>
      <w:r w:rsidR="00D60C34">
        <w:rPr>
          <w:rFonts w:cs="Calibri"/>
          <w:b/>
          <w:bCs/>
          <w:sz w:val="28"/>
          <w:szCs w:val="28"/>
          <w:lang w:val="el-GR"/>
        </w:rPr>
        <w:t xml:space="preserve"> </w:t>
      </w:r>
    </w:p>
    <w:p w:rsidR="0096262D" w:rsidRPr="00967573" w:rsidRDefault="00D60C34" w:rsidP="0096262D">
      <w:pPr>
        <w:jc w:val="both"/>
        <w:rPr>
          <w:sz w:val="28"/>
          <w:szCs w:val="28"/>
          <w:lang w:val="el-GR"/>
        </w:rPr>
      </w:pPr>
      <w:r>
        <w:rPr>
          <w:rFonts w:cs="Calibri"/>
          <w:b/>
          <w:bCs/>
          <w:sz w:val="28"/>
          <w:szCs w:val="28"/>
          <w:lang w:val="el-GR"/>
        </w:rPr>
        <w:t>Επίσης συμμετε</w:t>
      </w:r>
      <w:r w:rsidR="002B73DB">
        <w:rPr>
          <w:rFonts w:cs="Calibri"/>
          <w:b/>
          <w:bCs/>
          <w:sz w:val="28"/>
          <w:szCs w:val="28"/>
          <w:lang w:val="el-GR"/>
        </w:rPr>
        <w:t>ί</w:t>
      </w:r>
      <w:r>
        <w:rPr>
          <w:rFonts w:cs="Calibri"/>
          <w:b/>
          <w:bCs/>
          <w:sz w:val="28"/>
          <w:szCs w:val="28"/>
          <w:lang w:val="el-GR"/>
        </w:rPr>
        <w:t>χε</w:t>
      </w:r>
      <w:r w:rsidR="002B73DB">
        <w:rPr>
          <w:rFonts w:cs="Calibri"/>
          <w:b/>
          <w:bCs/>
          <w:sz w:val="28"/>
          <w:szCs w:val="28"/>
          <w:lang w:val="el-GR"/>
        </w:rPr>
        <w:t xml:space="preserve"> στον σχεδιασμό στην οργά</w:t>
      </w:r>
      <w:r>
        <w:rPr>
          <w:rFonts w:cs="Calibri"/>
          <w:b/>
          <w:bCs/>
          <w:sz w:val="28"/>
          <w:szCs w:val="28"/>
          <w:lang w:val="el-GR"/>
        </w:rPr>
        <w:t>νωση κ</w:t>
      </w:r>
      <w:r w:rsidR="002B73DB">
        <w:rPr>
          <w:rFonts w:cs="Calibri"/>
          <w:b/>
          <w:bCs/>
          <w:sz w:val="28"/>
          <w:szCs w:val="28"/>
          <w:lang w:val="el-GR"/>
        </w:rPr>
        <w:t>αι υλοποίηση σε συνεργασί</w:t>
      </w:r>
      <w:r>
        <w:rPr>
          <w:rFonts w:cs="Calibri"/>
          <w:b/>
          <w:bCs/>
          <w:sz w:val="28"/>
          <w:szCs w:val="28"/>
          <w:lang w:val="el-GR"/>
        </w:rPr>
        <w:t xml:space="preserve">α με την </w:t>
      </w:r>
      <w:r w:rsidR="00967573" w:rsidRPr="00967573">
        <w:rPr>
          <w:rFonts w:cs="Calibri"/>
          <w:b/>
          <w:sz w:val="28"/>
          <w:szCs w:val="28"/>
          <w:lang w:val="el-GR"/>
        </w:rPr>
        <w:t>Ελληνική Ομοσπονδία</w:t>
      </w:r>
      <w:r w:rsidR="00967573" w:rsidRPr="00967573">
        <w:rPr>
          <w:rFonts w:cs="Calibri"/>
          <w:b/>
          <w:sz w:val="28"/>
          <w:szCs w:val="28"/>
          <w:lang w:val="el-GR"/>
        </w:rPr>
        <w:t xml:space="preserve"> Συλλόγων – Σπανίων Νοσημάτων Παθήσεων (Ε.Ο.Σ. - ΣΠΑ.ΝΟ.ΠΑ.), </w:t>
      </w:r>
      <w:r>
        <w:rPr>
          <w:rFonts w:cs="Calibri"/>
          <w:b/>
          <w:bCs/>
          <w:sz w:val="28"/>
          <w:szCs w:val="28"/>
          <w:lang w:val="el-GR"/>
        </w:rPr>
        <w:t xml:space="preserve">της </w:t>
      </w:r>
      <w:r w:rsidR="008628EE">
        <w:rPr>
          <w:sz w:val="28"/>
          <w:szCs w:val="28"/>
          <w:lang w:val="el-GR"/>
        </w:rPr>
        <w:t>δράση</w:t>
      </w:r>
      <w:r>
        <w:rPr>
          <w:sz w:val="28"/>
          <w:szCs w:val="28"/>
          <w:lang w:val="el-GR"/>
        </w:rPr>
        <w:t>ς</w:t>
      </w:r>
      <w:r w:rsidR="008628EE">
        <w:rPr>
          <w:sz w:val="28"/>
          <w:szCs w:val="28"/>
          <w:lang w:val="el-GR"/>
        </w:rPr>
        <w:t xml:space="preserve"> </w:t>
      </w:r>
      <w:r>
        <w:rPr>
          <w:sz w:val="28"/>
          <w:szCs w:val="28"/>
          <w:lang w:val="el-GR"/>
        </w:rPr>
        <w:t>«</w:t>
      </w:r>
      <w:r w:rsidR="008628EE">
        <w:rPr>
          <w:sz w:val="28"/>
          <w:szCs w:val="28"/>
          <w:lang w:val="el-GR"/>
        </w:rPr>
        <w:t>ΩΡΙΩΝ</w:t>
      </w:r>
      <w:r>
        <w:rPr>
          <w:sz w:val="28"/>
          <w:szCs w:val="28"/>
          <w:lang w:val="el-GR"/>
        </w:rPr>
        <w:t xml:space="preserve">» που </w:t>
      </w:r>
      <w:r w:rsidR="002B73DB">
        <w:rPr>
          <w:sz w:val="28"/>
          <w:szCs w:val="28"/>
          <w:lang w:val="el-GR"/>
        </w:rPr>
        <w:t xml:space="preserve">διενεργήθηκε </w:t>
      </w:r>
      <w:r>
        <w:rPr>
          <w:sz w:val="28"/>
          <w:szCs w:val="28"/>
          <w:lang w:val="el-GR"/>
        </w:rPr>
        <w:t xml:space="preserve">το </w:t>
      </w:r>
      <w:r w:rsidR="00967573">
        <w:rPr>
          <w:sz w:val="28"/>
          <w:szCs w:val="28"/>
          <w:lang w:val="el-GR"/>
        </w:rPr>
        <w:t>Φεβρουάριο</w:t>
      </w:r>
      <w:r>
        <w:rPr>
          <w:sz w:val="28"/>
          <w:szCs w:val="28"/>
          <w:lang w:val="el-GR"/>
        </w:rPr>
        <w:t xml:space="preserve"> του 2020</w:t>
      </w:r>
      <w:r w:rsidR="002B73DB">
        <w:rPr>
          <w:sz w:val="28"/>
          <w:szCs w:val="28"/>
          <w:lang w:val="el-GR"/>
        </w:rPr>
        <w:t xml:space="preserve"> στο πλαίσιο εορτασμού της </w:t>
      </w:r>
      <w:r w:rsidR="00967573">
        <w:rPr>
          <w:sz w:val="28"/>
          <w:szCs w:val="28"/>
          <w:lang w:val="el-GR"/>
        </w:rPr>
        <w:t>Π</w:t>
      </w:r>
      <w:r w:rsidR="002B73DB">
        <w:rPr>
          <w:sz w:val="28"/>
          <w:szCs w:val="28"/>
          <w:lang w:val="el-GR"/>
        </w:rPr>
        <w:t>αγκ</w:t>
      </w:r>
      <w:r w:rsidR="00967573">
        <w:rPr>
          <w:sz w:val="28"/>
          <w:szCs w:val="28"/>
          <w:lang w:val="el-GR"/>
        </w:rPr>
        <w:t>όσμιας  Ημέρας Σπανίων Παθή</w:t>
      </w:r>
      <w:r w:rsidR="002B73DB">
        <w:rPr>
          <w:sz w:val="28"/>
          <w:szCs w:val="28"/>
          <w:lang w:val="el-GR"/>
        </w:rPr>
        <w:t xml:space="preserve">σεων 29/2. Η δράση </w:t>
      </w:r>
      <w:r w:rsidR="008628EE">
        <w:rPr>
          <w:sz w:val="28"/>
          <w:szCs w:val="28"/>
          <w:lang w:val="el-GR"/>
        </w:rPr>
        <w:t xml:space="preserve"> στοχεύει στην ανάδειξη Σπανίων Παθήσεων σε </w:t>
      </w:r>
      <w:r w:rsidR="00967573">
        <w:rPr>
          <w:sz w:val="28"/>
          <w:szCs w:val="28"/>
          <w:lang w:val="el-GR"/>
        </w:rPr>
        <w:t>συνεργασία με τον Ό</w:t>
      </w:r>
      <w:r w:rsidR="002B73DB">
        <w:rPr>
          <w:sz w:val="28"/>
          <w:szCs w:val="28"/>
          <w:lang w:val="el-GR"/>
        </w:rPr>
        <w:t xml:space="preserve">μιλο ιδιοκτητών </w:t>
      </w:r>
      <w:r w:rsidR="002B73DB">
        <w:rPr>
          <w:sz w:val="28"/>
          <w:szCs w:val="28"/>
          <w:lang w:val="en-GB"/>
        </w:rPr>
        <w:t>Harley</w:t>
      </w:r>
      <w:r w:rsidR="00967573">
        <w:rPr>
          <w:sz w:val="28"/>
          <w:szCs w:val="28"/>
          <w:lang w:val="el-GR"/>
        </w:rPr>
        <w:t xml:space="preserve"> </w:t>
      </w:r>
      <w:r w:rsidR="00967573">
        <w:rPr>
          <w:sz w:val="28"/>
          <w:szCs w:val="28"/>
          <w:lang w:val="en-GB"/>
        </w:rPr>
        <w:t>Davidson</w:t>
      </w:r>
      <w:r w:rsidR="002B73DB" w:rsidRPr="002B73DB">
        <w:rPr>
          <w:sz w:val="28"/>
          <w:szCs w:val="28"/>
          <w:lang w:val="el-GR"/>
        </w:rPr>
        <w:t>.</w:t>
      </w:r>
    </w:p>
    <w:p w:rsidR="000E37C3" w:rsidRPr="005B4E92" w:rsidRDefault="000E37C3" w:rsidP="000E37C3">
      <w:pPr>
        <w:pStyle w:val="a8"/>
        <w:numPr>
          <w:ilvl w:val="0"/>
          <w:numId w:val="18"/>
        </w:numPr>
        <w:spacing w:line="240" w:lineRule="auto"/>
        <w:rPr>
          <w:b/>
          <w:sz w:val="28"/>
          <w:szCs w:val="28"/>
          <w:lang w:val="el-GR"/>
        </w:rPr>
      </w:pPr>
      <w:r w:rsidRPr="005B4E92">
        <w:rPr>
          <w:b/>
          <w:sz w:val="28"/>
          <w:szCs w:val="28"/>
          <w:lang w:val="el-GR"/>
        </w:rPr>
        <w:t>ΕΠΙΣΤΗΜΟΝΙΚΗ ΣΥΜΒΟΥΛΕΥΤΙΚΗ ΕΠΙΤΡΟΠΗ</w:t>
      </w:r>
    </w:p>
    <w:p w:rsidR="000E37C3" w:rsidRDefault="000E37C3" w:rsidP="000E37C3">
      <w:pPr>
        <w:rPr>
          <w:sz w:val="28"/>
          <w:szCs w:val="28"/>
          <w:lang w:val="en-GB"/>
        </w:rPr>
      </w:pPr>
      <w:r w:rsidRPr="000E37C3">
        <w:rPr>
          <w:sz w:val="28"/>
          <w:szCs w:val="28"/>
          <w:lang w:val="el-GR"/>
        </w:rPr>
        <w:t>Η Π.Ε.Α. έχει συγκροτήσει επιστημονική συμβουλευτική επιτροπή (</w:t>
      </w:r>
      <w:proofErr w:type="spellStart"/>
      <w:r w:rsidRPr="000E37C3">
        <w:rPr>
          <w:sz w:val="28"/>
          <w:szCs w:val="28"/>
          <w:lang w:val="el-GR"/>
        </w:rPr>
        <w:t>ιατροβιολογική</w:t>
      </w:r>
      <w:proofErr w:type="spellEnd"/>
      <w:r w:rsidRPr="000E37C3">
        <w:rPr>
          <w:sz w:val="28"/>
          <w:szCs w:val="28"/>
          <w:lang w:val="el-GR"/>
        </w:rPr>
        <w:t xml:space="preserve"> και ψυχοκοινωνική) που απαρτίζεται από 110 περίπου μέλη με την οποία συνεργάζεται για την προώθηση επιστημονικών θεμάτων. </w:t>
      </w:r>
    </w:p>
    <w:p w:rsidR="00967573" w:rsidRPr="00967573" w:rsidRDefault="00967573" w:rsidP="000E37C3">
      <w:pPr>
        <w:rPr>
          <w:sz w:val="28"/>
          <w:szCs w:val="28"/>
          <w:lang w:val="en-GB"/>
        </w:rPr>
      </w:pPr>
    </w:p>
    <w:p w:rsidR="000E37C3" w:rsidRPr="00EE6E5C" w:rsidRDefault="000E37C3" w:rsidP="000E37C3">
      <w:pPr>
        <w:pStyle w:val="a8"/>
        <w:numPr>
          <w:ilvl w:val="0"/>
          <w:numId w:val="18"/>
        </w:numPr>
        <w:tabs>
          <w:tab w:val="left" w:pos="1220"/>
        </w:tabs>
        <w:spacing w:line="240" w:lineRule="auto"/>
        <w:rPr>
          <w:b/>
          <w:sz w:val="32"/>
          <w:szCs w:val="28"/>
        </w:rPr>
      </w:pPr>
      <w:r>
        <w:rPr>
          <w:b/>
          <w:sz w:val="32"/>
          <w:szCs w:val="28"/>
        </w:rPr>
        <w:t>ΠΕΡΙΦΕΡΕΙΑΚΑ ΓΡΑΦΕΙΑ</w:t>
      </w:r>
    </w:p>
    <w:p w:rsidR="0096262D" w:rsidRDefault="000E37C3" w:rsidP="0096262D">
      <w:pPr>
        <w:rPr>
          <w:sz w:val="28"/>
          <w:szCs w:val="28"/>
          <w:lang w:val="el-GR"/>
        </w:rPr>
      </w:pPr>
      <w:r w:rsidRPr="000E37C3">
        <w:rPr>
          <w:sz w:val="28"/>
          <w:szCs w:val="28"/>
          <w:lang w:val="el-GR"/>
        </w:rPr>
        <w:lastRenderedPageBreak/>
        <w:t xml:space="preserve">Στην Π.Ε.Α έχουν συσταθεί 16 περιφερειακά γραφεία που λειτουργούν με εκπροσώπους μέλη αυτής, με στόχο την προώθηση τοπικών θεμάτων, την οργάνωση εκδηλώσεων, την ενημέρωση ασθενών και την αντιμετώπιση επιμέρους προβλημάτων τους </w:t>
      </w:r>
      <w:r w:rsidR="0096262D">
        <w:rPr>
          <w:sz w:val="28"/>
          <w:szCs w:val="28"/>
          <w:lang w:val="el-GR"/>
        </w:rPr>
        <w:t>.</w:t>
      </w:r>
    </w:p>
    <w:p w:rsidR="000E37C3" w:rsidRPr="00B77C1E" w:rsidRDefault="000E37C3" w:rsidP="0096262D">
      <w:pPr>
        <w:rPr>
          <w:b/>
          <w:sz w:val="28"/>
          <w:szCs w:val="28"/>
          <w:lang w:val="el-GR"/>
        </w:rPr>
      </w:pPr>
      <w:r w:rsidRPr="00B77C1E">
        <w:rPr>
          <w:b/>
          <w:sz w:val="28"/>
          <w:szCs w:val="28"/>
          <w:lang w:val="el-GR"/>
        </w:rPr>
        <w:t>ΟΡΓΑΝΩΣΗ ΕΝΗΜΕΡΩΤΙΚΗΣ ΕΞΤΡΑΤΕΙΑΣ-ΕΚΔΟΣΗ ΕΝΤΥΠΩΝ</w:t>
      </w:r>
    </w:p>
    <w:p w:rsidR="000E37C3" w:rsidRPr="000E37C3" w:rsidRDefault="000E37C3" w:rsidP="000E37C3">
      <w:pPr>
        <w:rPr>
          <w:sz w:val="28"/>
          <w:szCs w:val="28"/>
          <w:lang w:val="el-GR"/>
        </w:rPr>
      </w:pPr>
      <w:r w:rsidRPr="000E37C3">
        <w:rPr>
          <w:sz w:val="28"/>
          <w:szCs w:val="28"/>
          <w:lang w:val="el-GR"/>
        </w:rPr>
        <w:t>Έχουν εκδοθεί 42 (σαράντα δύο) ενημερωτικά έντυπα-φυλλάδια, που αφορούν διάφορα θέματα όρασης και καθημερινής διαβίωσης ατόμων με χαμηλή ό</w:t>
      </w:r>
      <w:r w:rsidR="0096262D">
        <w:rPr>
          <w:sz w:val="28"/>
          <w:szCs w:val="28"/>
          <w:lang w:val="el-GR"/>
        </w:rPr>
        <w:t>ραση, που έχουν διανεμηθεί σε 4.</w:t>
      </w:r>
      <w:r w:rsidRPr="000E37C3">
        <w:rPr>
          <w:sz w:val="28"/>
          <w:szCs w:val="28"/>
          <w:lang w:val="el-GR"/>
        </w:rPr>
        <w:t xml:space="preserve">000 φορείς στο πλαίσιο πέντε περιόδων ενημερωτικής εκστρατείας. </w:t>
      </w:r>
    </w:p>
    <w:p w:rsidR="000E37C3" w:rsidRDefault="000E37C3" w:rsidP="000E37C3">
      <w:pPr>
        <w:pStyle w:val="a8"/>
        <w:numPr>
          <w:ilvl w:val="0"/>
          <w:numId w:val="18"/>
        </w:numPr>
        <w:tabs>
          <w:tab w:val="left" w:pos="1350"/>
        </w:tabs>
        <w:spacing w:line="240" w:lineRule="auto"/>
        <w:rPr>
          <w:b/>
          <w:sz w:val="28"/>
          <w:szCs w:val="28"/>
        </w:rPr>
      </w:pPr>
      <w:r>
        <w:rPr>
          <w:b/>
          <w:sz w:val="28"/>
          <w:szCs w:val="28"/>
        </w:rPr>
        <w:t>ΠΟΛΙΤΙΣΤΙΚΕΣ ΕΚΔΗΛΩΣΕΙΣ</w:t>
      </w:r>
    </w:p>
    <w:p w:rsidR="000E37C3" w:rsidRPr="00B77C1E" w:rsidRDefault="000E37C3" w:rsidP="00B77C1E">
      <w:pPr>
        <w:rPr>
          <w:sz w:val="28"/>
          <w:szCs w:val="28"/>
          <w:lang w:val="el-GR"/>
        </w:rPr>
      </w:pPr>
      <w:r w:rsidRPr="000E37C3">
        <w:rPr>
          <w:sz w:val="28"/>
          <w:szCs w:val="28"/>
          <w:lang w:val="el-GR"/>
        </w:rPr>
        <w:t>Διοργάνωση εκδρομών, συμμετοχή σε εκδηλώσεις εορταστικές και ενημερωτικές άλλων συλλόγων</w:t>
      </w:r>
      <w:r w:rsidR="005B4E92">
        <w:rPr>
          <w:sz w:val="28"/>
          <w:szCs w:val="28"/>
          <w:lang w:val="el-GR"/>
        </w:rPr>
        <w:t xml:space="preserve">, οργάνωση μουσικών εκδηλώσεων </w:t>
      </w:r>
      <w:r w:rsidR="00B77C1E">
        <w:rPr>
          <w:sz w:val="28"/>
          <w:szCs w:val="28"/>
          <w:lang w:val="el-GR"/>
        </w:rPr>
        <w:t>κ.λπ</w:t>
      </w:r>
      <w:r w:rsidRPr="000E37C3">
        <w:rPr>
          <w:sz w:val="28"/>
          <w:szCs w:val="28"/>
          <w:lang w:val="el-GR"/>
        </w:rPr>
        <w:t>.</w:t>
      </w:r>
    </w:p>
    <w:p w:rsidR="000E37C3" w:rsidRDefault="000E37C3" w:rsidP="000E37C3">
      <w:pPr>
        <w:pStyle w:val="a8"/>
        <w:numPr>
          <w:ilvl w:val="0"/>
          <w:numId w:val="18"/>
        </w:numPr>
        <w:tabs>
          <w:tab w:val="left" w:pos="1130"/>
        </w:tabs>
        <w:spacing w:line="240" w:lineRule="auto"/>
        <w:rPr>
          <w:b/>
          <w:sz w:val="28"/>
          <w:szCs w:val="28"/>
        </w:rPr>
      </w:pPr>
      <w:r>
        <w:rPr>
          <w:b/>
          <w:sz w:val="28"/>
          <w:szCs w:val="28"/>
        </w:rPr>
        <w:t>ΨΥΧΟΚΟΙΝΩΝΙΚΗ ΣΤΗΡΙΞΗ</w:t>
      </w:r>
    </w:p>
    <w:p w:rsidR="00B77C1E" w:rsidRPr="00967573" w:rsidRDefault="000E37C3" w:rsidP="000E37C3">
      <w:pPr>
        <w:rPr>
          <w:sz w:val="28"/>
          <w:szCs w:val="28"/>
          <w:lang w:val="el-GR"/>
        </w:rPr>
      </w:pPr>
      <w:r w:rsidRPr="000E37C3">
        <w:rPr>
          <w:sz w:val="28"/>
          <w:szCs w:val="28"/>
          <w:lang w:val="el-GR"/>
        </w:rPr>
        <w:t xml:space="preserve">Οργανώνονται δράσεις ψυχολογικής στήριξης μελών σε ομαδικό επίπεδο με συμβουλευτική και παραπομπή σε ειδικούς. Ενημέρωση και υποστήριξη σε θέματα πρόνοιας , σε παροχές, οικονομικές ελαφρύνσεις, ασφαλιστικά-συνταξιοδοτικά προβλήματα, υγειονομικές επιτροπές, στήριξη στην εκπαίδευση, προώθηση στην απασχόληση κ.τ.λ. </w:t>
      </w:r>
    </w:p>
    <w:p w:rsidR="000E37C3" w:rsidRPr="000E37C3" w:rsidRDefault="000E37C3" w:rsidP="000E37C3">
      <w:pPr>
        <w:pStyle w:val="a8"/>
        <w:numPr>
          <w:ilvl w:val="0"/>
          <w:numId w:val="18"/>
        </w:numPr>
        <w:tabs>
          <w:tab w:val="left" w:pos="770"/>
          <w:tab w:val="left" w:pos="1050"/>
        </w:tabs>
        <w:spacing w:line="240" w:lineRule="auto"/>
        <w:rPr>
          <w:b/>
          <w:sz w:val="28"/>
          <w:szCs w:val="28"/>
          <w:lang w:val="el-GR"/>
        </w:rPr>
      </w:pPr>
      <w:r w:rsidRPr="000E37C3">
        <w:rPr>
          <w:b/>
          <w:sz w:val="28"/>
          <w:szCs w:val="28"/>
          <w:lang w:val="el-GR"/>
        </w:rPr>
        <w:t>ΣΥΜΜΕΤΟΧΗ ΣΕ ΕΘΝΙΚΑ ΚΑΙ ΠΑΓΚΟΣΜΙΑ ΣΥΝΕΔΡΙΑ</w:t>
      </w:r>
      <w:r w:rsidRPr="000E37C3">
        <w:rPr>
          <w:sz w:val="28"/>
          <w:szCs w:val="28"/>
          <w:lang w:val="el-GR"/>
        </w:rPr>
        <w:tab/>
      </w:r>
    </w:p>
    <w:p w:rsidR="000E37C3" w:rsidRPr="000E37C3" w:rsidRDefault="000E37C3" w:rsidP="000E37C3">
      <w:pPr>
        <w:rPr>
          <w:sz w:val="28"/>
          <w:szCs w:val="28"/>
          <w:lang w:val="el-GR"/>
        </w:rPr>
      </w:pPr>
      <w:r w:rsidRPr="000E37C3">
        <w:rPr>
          <w:sz w:val="28"/>
          <w:szCs w:val="28"/>
          <w:lang w:val="el-GR"/>
        </w:rPr>
        <w:t xml:space="preserve">Κάθε έτος η Π.Ε.Α. συμμετέχει σε εθνικά συνέδρια π.χ. </w:t>
      </w:r>
      <w:proofErr w:type="spellStart"/>
      <w:r w:rsidRPr="000E37C3">
        <w:rPr>
          <w:sz w:val="28"/>
          <w:szCs w:val="28"/>
          <w:lang w:val="el-GR"/>
        </w:rPr>
        <w:t>αμφιβληστροειδούς</w:t>
      </w:r>
      <w:r w:rsidR="003C44C7">
        <w:rPr>
          <w:sz w:val="28"/>
          <w:szCs w:val="28"/>
          <w:lang w:val="el-GR"/>
        </w:rPr>
        <w:t>Πανελλήνιο</w:t>
      </w:r>
      <w:proofErr w:type="spellEnd"/>
      <w:r w:rsidR="003C44C7">
        <w:rPr>
          <w:sz w:val="28"/>
          <w:szCs w:val="28"/>
          <w:lang w:val="el-GR"/>
        </w:rPr>
        <w:t xml:space="preserve"> οφθαλμολογικό ,</w:t>
      </w:r>
      <w:r w:rsidRPr="000E37C3">
        <w:rPr>
          <w:sz w:val="28"/>
          <w:szCs w:val="28"/>
          <w:lang w:val="el-GR"/>
        </w:rPr>
        <w:t xml:space="preserve">συνέδρια και ενημερωτικές εκδηλώσεις άλλων επαγγελμάτων υγείας (Νοσηλευτικών, οπτικών κ.τ.λ.). Επίσης συμμετέχει στο παγκόσμιο συνέδριο </w:t>
      </w:r>
      <w:proofErr w:type="spellStart"/>
      <w:r w:rsidRPr="000E37C3">
        <w:rPr>
          <w:sz w:val="28"/>
          <w:szCs w:val="28"/>
          <w:lang w:val="el-GR"/>
        </w:rPr>
        <w:t>αμφ</w:t>
      </w:r>
      <w:proofErr w:type="spellEnd"/>
      <w:r w:rsidRPr="000E37C3">
        <w:rPr>
          <w:sz w:val="28"/>
          <w:szCs w:val="28"/>
          <w:lang w:val="el-GR"/>
        </w:rPr>
        <w:t>/</w:t>
      </w:r>
      <w:proofErr w:type="spellStart"/>
      <w:r w:rsidRPr="000E37C3">
        <w:rPr>
          <w:sz w:val="28"/>
          <w:szCs w:val="28"/>
          <w:lang w:val="el-GR"/>
        </w:rPr>
        <w:t>δούς</w:t>
      </w:r>
      <w:proofErr w:type="spellEnd"/>
      <w:r w:rsidRPr="000E37C3">
        <w:rPr>
          <w:sz w:val="28"/>
          <w:szCs w:val="28"/>
          <w:lang w:val="el-GR"/>
        </w:rPr>
        <w:t xml:space="preserve"> που γίνεται κάθε δύο χρόνια. </w:t>
      </w:r>
    </w:p>
    <w:p w:rsidR="000E37C3" w:rsidRDefault="000E37C3" w:rsidP="000E37C3">
      <w:pPr>
        <w:pStyle w:val="a8"/>
        <w:numPr>
          <w:ilvl w:val="0"/>
          <w:numId w:val="18"/>
        </w:numPr>
        <w:tabs>
          <w:tab w:val="left" w:pos="960"/>
        </w:tabs>
        <w:spacing w:line="240" w:lineRule="auto"/>
        <w:rPr>
          <w:b/>
          <w:sz w:val="28"/>
          <w:szCs w:val="28"/>
        </w:rPr>
      </w:pPr>
      <w:r>
        <w:rPr>
          <w:b/>
          <w:sz w:val="28"/>
          <w:szCs w:val="28"/>
        </w:rPr>
        <w:t>ΑΣΦΑΛΙΣΤΙΚΗ ΚΑΛΥΨΗ ΘΕΡΑΠΕΙΩΝ</w:t>
      </w:r>
    </w:p>
    <w:p w:rsidR="000E37C3" w:rsidRPr="000E37C3" w:rsidRDefault="000E37C3" w:rsidP="000E37C3">
      <w:pPr>
        <w:rPr>
          <w:sz w:val="28"/>
          <w:szCs w:val="28"/>
          <w:lang w:val="el-GR"/>
        </w:rPr>
      </w:pPr>
      <w:r w:rsidRPr="000E37C3">
        <w:rPr>
          <w:sz w:val="28"/>
          <w:szCs w:val="28"/>
          <w:lang w:val="el-GR"/>
        </w:rPr>
        <w:t xml:space="preserve">Προώθηση θεμάτων που σχετίζονται με την </w:t>
      </w:r>
      <w:proofErr w:type="spellStart"/>
      <w:r w:rsidRPr="000E37C3">
        <w:rPr>
          <w:sz w:val="28"/>
          <w:szCs w:val="28"/>
          <w:lang w:val="el-GR"/>
        </w:rPr>
        <w:t>συνταγογράφηση</w:t>
      </w:r>
      <w:proofErr w:type="spellEnd"/>
      <w:r w:rsidRPr="000E37C3">
        <w:rPr>
          <w:sz w:val="28"/>
          <w:szCs w:val="28"/>
          <w:lang w:val="el-GR"/>
        </w:rPr>
        <w:t xml:space="preserve">, έγκριση, χορήγηση κ.τ.λ. νέων φαρμάκων που σχετίζονται με την θεραπεία της ηλικιακής εκφύλισης </w:t>
      </w:r>
      <w:proofErr w:type="spellStart"/>
      <w:r w:rsidRPr="000E37C3">
        <w:rPr>
          <w:sz w:val="28"/>
          <w:szCs w:val="28"/>
          <w:lang w:val="el-GR"/>
        </w:rPr>
        <w:t>ωχράς</w:t>
      </w:r>
      <w:proofErr w:type="spellEnd"/>
      <w:r w:rsidRPr="000E37C3">
        <w:rPr>
          <w:sz w:val="28"/>
          <w:szCs w:val="28"/>
          <w:lang w:val="el-GR"/>
        </w:rPr>
        <w:t xml:space="preserve"> </w:t>
      </w:r>
      <w:proofErr w:type="spellStart"/>
      <w:r w:rsidRPr="000E37C3">
        <w:rPr>
          <w:sz w:val="28"/>
          <w:szCs w:val="28"/>
          <w:lang w:val="el-GR"/>
        </w:rPr>
        <w:t>κηλίδος</w:t>
      </w:r>
      <w:proofErr w:type="spellEnd"/>
      <w:r w:rsidRPr="000E37C3">
        <w:rPr>
          <w:sz w:val="28"/>
          <w:szCs w:val="28"/>
          <w:lang w:val="el-GR"/>
        </w:rPr>
        <w:t xml:space="preserve">, συνεργασία με Ε.Ο.Π.Υ.Υ για υγειονομικές επιτροπές, συμμετοχή στο κόστος κ.τ.λ. </w:t>
      </w:r>
    </w:p>
    <w:p w:rsidR="000E37C3" w:rsidRDefault="000E37C3" w:rsidP="000E37C3">
      <w:pPr>
        <w:pStyle w:val="a8"/>
        <w:numPr>
          <w:ilvl w:val="0"/>
          <w:numId w:val="18"/>
        </w:numPr>
        <w:spacing w:line="240" w:lineRule="auto"/>
        <w:rPr>
          <w:b/>
          <w:sz w:val="28"/>
          <w:szCs w:val="28"/>
        </w:rPr>
      </w:pPr>
      <w:r>
        <w:rPr>
          <w:b/>
          <w:sz w:val="28"/>
          <w:szCs w:val="28"/>
        </w:rPr>
        <w:t>ΗΛΙΚΙΑΚΗ ΕΚΦΥΛΙΣΗ ΩΧΡΑΣ ΚΗΛΙΔΟΣ</w:t>
      </w:r>
    </w:p>
    <w:p w:rsidR="00967573" w:rsidRPr="00967573" w:rsidRDefault="000E37C3" w:rsidP="000E37C3">
      <w:pPr>
        <w:rPr>
          <w:sz w:val="28"/>
          <w:szCs w:val="28"/>
          <w:lang w:val="el-GR"/>
        </w:rPr>
      </w:pPr>
      <w:r w:rsidRPr="000E37C3">
        <w:rPr>
          <w:sz w:val="28"/>
          <w:szCs w:val="28"/>
          <w:lang w:val="el-GR"/>
        </w:rPr>
        <w:t xml:space="preserve">Οργάνωση ενημερωτικών εκδηλώσεων για ευαισθητοποίηση, πρόληψη της πάθησης σε Κ.Α.Π.Η., νοσοκομεία, δήμους, παρουσιάσεις τηλεοπτικών εκπομπών, διανομή ενημερωτικού υλικού σε υπηρεσίες υγείας, κέντρα υγείας και προώθηση θεμάτων που σχετίζονται με την τιμολόγηση και έγκριση της οπτικής τομογραφίας συνοχής( </w:t>
      </w:r>
      <w:r>
        <w:rPr>
          <w:sz w:val="28"/>
          <w:szCs w:val="28"/>
        </w:rPr>
        <w:t>OST</w:t>
      </w:r>
      <w:r w:rsidRPr="000E37C3">
        <w:rPr>
          <w:sz w:val="28"/>
          <w:szCs w:val="28"/>
          <w:lang w:val="el-GR"/>
        </w:rPr>
        <w:t xml:space="preserve">) </w:t>
      </w:r>
    </w:p>
    <w:p w:rsidR="000E37C3" w:rsidRDefault="000E37C3" w:rsidP="000E37C3">
      <w:pPr>
        <w:pStyle w:val="a8"/>
        <w:numPr>
          <w:ilvl w:val="0"/>
          <w:numId w:val="18"/>
        </w:numPr>
        <w:spacing w:line="240" w:lineRule="auto"/>
        <w:rPr>
          <w:b/>
          <w:sz w:val="28"/>
          <w:szCs w:val="28"/>
        </w:rPr>
      </w:pPr>
      <w:r>
        <w:rPr>
          <w:b/>
          <w:sz w:val="28"/>
          <w:szCs w:val="28"/>
        </w:rPr>
        <w:lastRenderedPageBreak/>
        <w:t>ΣΥΝΕΡΓΑΣΙΑ ΜΕ ΟΦΘΑΛΜΟΛΟΓΙΚΕΣ ΚΛΙΝΙΚΕΣ</w:t>
      </w:r>
    </w:p>
    <w:p w:rsidR="000E37C3" w:rsidRPr="000E37C3" w:rsidRDefault="000E37C3" w:rsidP="000E37C3">
      <w:pPr>
        <w:rPr>
          <w:sz w:val="28"/>
          <w:szCs w:val="28"/>
          <w:lang w:val="el-GR"/>
        </w:rPr>
      </w:pPr>
      <w:r w:rsidRPr="000E37C3">
        <w:rPr>
          <w:sz w:val="28"/>
          <w:szCs w:val="28"/>
          <w:lang w:val="el-GR"/>
        </w:rPr>
        <w:t xml:space="preserve">Παραπομπή μελών για οφθαλμολογική εξέταση και διενέργεια εξετάσεων(οπτικά πεδία, Η.Α.Γ., </w:t>
      </w:r>
      <w:r>
        <w:rPr>
          <w:sz w:val="28"/>
          <w:szCs w:val="28"/>
        </w:rPr>
        <w:t>OST</w:t>
      </w:r>
      <w:r w:rsidRPr="000E37C3">
        <w:rPr>
          <w:sz w:val="28"/>
          <w:szCs w:val="28"/>
          <w:lang w:val="el-GR"/>
        </w:rPr>
        <w:t>, προσαρμογή φωτός-σκότους κ.τ.λ.), χορήγηση πιστοποιητικών με συνεργαζόμενες οφθαλμολογικές κλινικές του Ε.Σ.Υ., πανεπιστημιακές( Οφθαλμιατρείο Αθηνών, Γενικό Κρατικό Αθηνών, , Ερυθρός Σταυρός, Άγιος Σάββας, Πολυκλινική, , Παπαγεωργίου και Πανεπιστημιακό Ιωαννίνων, Λάρισας και Ηρακλείου</w:t>
      </w:r>
      <w:r w:rsidR="003C44C7">
        <w:rPr>
          <w:sz w:val="28"/>
          <w:szCs w:val="28"/>
          <w:lang w:val="el-GR"/>
        </w:rPr>
        <w:t>)</w:t>
      </w:r>
      <w:r w:rsidRPr="000E37C3">
        <w:rPr>
          <w:sz w:val="28"/>
          <w:szCs w:val="28"/>
          <w:lang w:val="el-GR"/>
        </w:rPr>
        <w:t xml:space="preserve">. </w:t>
      </w:r>
    </w:p>
    <w:p w:rsidR="000E37C3" w:rsidRDefault="000E37C3" w:rsidP="000E37C3">
      <w:pPr>
        <w:pStyle w:val="a8"/>
        <w:numPr>
          <w:ilvl w:val="0"/>
          <w:numId w:val="18"/>
        </w:numPr>
        <w:tabs>
          <w:tab w:val="left" w:pos="940"/>
        </w:tabs>
        <w:spacing w:line="240" w:lineRule="auto"/>
        <w:rPr>
          <w:b/>
          <w:sz w:val="28"/>
          <w:szCs w:val="28"/>
        </w:rPr>
      </w:pPr>
      <w:r>
        <w:rPr>
          <w:b/>
          <w:sz w:val="28"/>
          <w:szCs w:val="28"/>
        </w:rPr>
        <w:t>ΣΚΥΛΟΙ ΟΔΗΓΟΙ ΤΥΦΛΩΝ</w:t>
      </w:r>
    </w:p>
    <w:p w:rsidR="000E37C3" w:rsidRPr="000E37C3" w:rsidRDefault="000E37C3" w:rsidP="000E37C3">
      <w:pPr>
        <w:rPr>
          <w:sz w:val="28"/>
          <w:szCs w:val="28"/>
          <w:lang w:val="el-GR"/>
        </w:rPr>
      </w:pPr>
      <w:r w:rsidRPr="000E37C3">
        <w:rPr>
          <w:sz w:val="28"/>
          <w:szCs w:val="28"/>
          <w:lang w:val="el-GR"/>
        </w:rPr>
        <w:t>Προώθηση εκπαίδευσης σκύλων βοήθειας και σκύλων οδηγών τυφλών καθώς και εκπαίδευση εκπαιδευτών αυτών, ευαισθητοποίηση ατόμων με προβλήματα όρασης, κοινής γνώμης, ανάπτυξη δικτύου εθελοντών, προώθηση θεσμικών ρυθμίσεων κ.τ.λ. σε σ</w:t>
      </w:r>
      <w:r w:rsidR="003C44C7">
        <w:rPr>
          <w:sz w:val="28"/>
          <w:szCs w:val="28"/>
          <w:lang w:val="el-GR"/>
        </w:rPr>
        <w:t>υνεργασία με το Κέντρο Σκύλοι Οδηγοί Ελλάδος</w:t>
      </w:r>
      <w:r w:rsidRPr="000E37C3">
        <w:rPr>
          <w:sz w:val="28"/>
          <w:szCs w:val="28"/>
          <w:lang w:val="el-GR"/>
        </w:rPr>
        <w:t>.</w:t>
      </w:r>
    </w:p>
    <w:p w:rsidR="007924B7" w:rsidRPr="006A0E42" w:rsidRDefault="007924B7" w:rsidP="0009488A">
      <w:pPr>
        <w:spacing w:after="0" w:line="240" w:lineRule="auto"/>
        <w:jc w:val="both"/>
        <w:rPr>
          <w:rFonts w:ascii="Arial" w:hAnsi="Arial" w:cs="Arial"/>
          <w:b/>
          <w:sz w:val="24"/>
          <w:szCs w:val="24"/>
          <w:lang w:val="el-GR"/>
        </w:rPr>
      </w:pPr>
    </w:p>
    <w:p w:rsidR="007924B7" w:rsidRPr="006A0E42" w:rsidRDefault="007924B7" w:rsidP="0009488A">
      <w:pPr>
        <w:spacing w:after="0" w:line="240" w:lineRule="auto"/>
        <w:jc w:val="both"/>
        <w:rPr>
          <w:rFonts w:ascii="Arial" w:hAnsi="Arial" w:cs="Arial"/>
          <w:b/>
          <w:sz w:val="24"/>
          <w:szCs w:val="24"/>
          <w:lang w:val="el-GR"/>
        </w:rPr>
      </w:pPr>
    </w:p>
    <w:p w:rsidR="007924B7" w:rsidRPr="006A0E42" w:rsidRDefault="007E03A2" w:rsidP="0009488A">
      <w:pPr>
        <w:spacing w:after="0" w:line="240" w:lineRule="auto"/>
        <w:jc w:val="both"/>
        <w:rPr>
          <w:rFonts w:ascii="Arial" w:hAnsi="Arial" w:cs="Arial"/>
          <w:b/>
          <w:sz w:val="24"/>
          <w:szCs w:val="24"/>
          <w:lang w:val="el-GR"/>
        </w:rPr>
      </w:pPr>
      <w:r w:rsidRPr="006A0E42">
        <w:rPr>
          <w:rFonts w:ascii="Arial" w:hAnsi="Arial" w:cs="Arial"/>
          <w:b/>
          <w:sz w:val="24"/>
          <w:szCs w:val="24"/>
          <w:lang w:val="el-GR"/>
        </w:rPr>
        <w:t>Διοικητικό Συμβούλιο:</w:t>
      </w:r>
    </w:p>
    <w:p w:rsidR="007E03A2" w:rsidRPr="006A0E42" w:rsidRDefault="007E03A2" w:rsidP="0009488A">
      <w:pPr>
        <w:spacing w:after="0" w:line="240" w:lineRule="auto"/>
        <w:jc w:val="both"/>
        <w:rPr>
          <w:rFonts w:ascii="Arial" w:hAnsi="Arial" w:cs="Arial"/>
          <w:b/>
          <w:sz w:val="24"/>
          <w:szCs w:val="24"/>
          <w:lang w:val="el-GR"/>
        </w:rPr>
      </w:pPr>
    </w:p>
    <w:p w:rsidR="00BC59A3" w:rsidRPr="006A0E42" w:rsidRDefault="00B361AB"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t xml:space="preserve">Πρόεδρος:  Ευστράτιος </w:t>
      </w:r>
      <w:proofErr w:type="spellStart"/>
      <w:r w:rsidRPr="006A0E42">
        <w:rPr>
          <w:rFonts w:ascii="Arial" w:hAnsi="Arial" w:cs="Arial"/>
          <w:sz w:val="24"/>
          <w:szCs w:val="24"/>
          <w:lang w:val="el-GR"/>
        </w:rPr>
        <w:t>Χατζηχαραλάμπους</w:t>
      </w:r>
      <w:proofErr w:type="spellEnd"/>
      <w:r w:rsidR="00BC59A3" w:rsidRPr="006A0E42">
        <w:rPr>
          <w:rFonts w:ascii="Arial" w:hAnsi="Arial" w:cs="Arial"/>
          <w:sz w:val="24"/>
          <w:szCs w:val="24"/>
          <w:lang w:val="el-GR"/>
        </w:rPr>
        <w:t>:</w:t>
      </w:r>
    </w:p>
    <w:p w:rsidR="00BC59A3" w:rsidRPr="006A0E42" w:rsidRDefault="00BC59A3" w:rsidP="0009488A">
      <w:pPr>
        <w:spacing w:after="0" w:line="240" w:lineRule="auto"/>
        <w:jc w:val="both"/>
        <w:rPr>
          <w:rFonts w:ascii="Arial" w:hAnsi="Arial" w:cs="Arial"/>
          <w:sz w:val="24"/>
          <w:szCs w:val="24"/>
          <w:lang w:val="el-GR"/>
        </w:rPr>
      </w:pPr>
    </w:p>
    <w:p w:rsidR="00BC59A3" w:rsidRPr="006A0E42" w:rsidRDefault="00BC59A3"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t xml:space="preserve">Αντιπρόεδρος: </w:t>
      </w:r>
      <w:r w:rsidR="00B77C1E">
        <w:rPr>
          <w:rFonts w:ascii="Arial" w:hAnsi="Arial" w:cs="Arial"/>
          <w:sz w:val="24"/>
          <w:szCs w:val="24"/>
          <w:lang w:val="el-GR"/>
        </w:rPr>
        <w:t xml:space="preserve">Μαριάννα </w:t>
      </w:r>
      <w:proofErr w:type="spellStart"/>
      <w:r w:rsidR="00B77C1E">
        <w:rPr>
          <w:rFonts w:ascii="Arial" w:hAnsi="Arial" w:cs="Arial"/>
          <w:sz w:val="24"/>
          <w:szCs w:val="24"/>
          <w:lang w:val="el-GR"/>
        </w:rPr>
        <w:t>Δεσύπρη</w:t>
      </w:r>
      <w:proofErr w:type="spellEnd"/>
    </w:p>
    <w:p w:rsidR="00B77C1E" w:rsidRDefault="00B77C1E" w:rsidP="0009488A">
      <w:pPr>
        <w:spacing w:after="0" w:line="240" w:lineRule="auto"/>
        <w:jc w:val="both"/>
        <w:rPr>
          <w:rFonts w:ascii="Arial" w:hAnsi="Arial" w:cs="Arial"/>
          <w:sz w:val="24"/>
          <w:szCs w:val="24"/>
          <w:lang w:val="el-GR"/>
        </w:rPr>
      </w:pPr>
    </w:p>
    <w:p w:rsidR="00825FAB" w:rsidRPr="006A0E42" w:rsidRDefault="00B77C1E" w:rsidP="0009488A">
      <w:pPr>
        <w:spacing w:after="0" w:line="240" w:lineRule="auto"/>
        <w:jc w:val="both"/>
        <w:rPr>
          <w:rFonts w:ascii="Arial" w:hAnsi="Arial" w:cs="Arial"/>
          <w:sz w:val="24"/>
          <w:szCs w:val="24"/>
          <w:lang w:val="el-GR"/>
        </w:rPr>
      </w:pPr>
      <w:r>
        <w:rPr>
          <w:rFonts w:ascii="Arial" w:hAnsi="Arial" w:cs="Arial"/>
          <w:sz w:val="24"/>
          <w:szCs w:val="24"/>
          <w:lang w:val="el-GR"/>
        </w:rPr>
        <w:t>Γενικός</w:t>
      </w:r>
      <w:r w:rsidR="00825FAB" w:rsidRPr="006A0E42">
        <w:rPr>
          <w:rFonts w:ascii="Arial" w:hAnsi="Arial" w:cs="Arial"/>
          <w:sz w:val="24"/>
          <w:szCs w:val="24"/>
          <w:lang w:val="el-GR"/>
        </w:rPr>
        <w:t xml:space="preserve"> Γραμματέας: </w:t>
      </w:r>
      <w:r>
        <w:rPr>
          <w:rFonts w:ascii="Arial" w:hAnsi="Arial" w:cs="Arial"/>
          <w:sz w:val="24"/>
          <w:szCs w:val="24"/>
          <w:lang w:val="el-GR"/>
        </w:rPr>
        <w:t xml:space="preserve">Κωνσταντίνος </w:t>
      </w:r>
      <w:proofErr w:type="spellStart"/>
      <w:r>
        <w:rPr>
          <w:rFonts w:ascii="Arial" w:hAnsi="Arial" w:cs="Arial"/>
          <w:sz w:val="24"/>
          <w:szCs w:val="24"/>
          <w:lang w:val="el-GR"/>
        </w:rPr>
        <w:t>Μπαρτσελιώτης</w:t>
      </w:r>
      <w:proofErr w:type="spellEnd"/>
      <w:r w:rsidR="00825FAB" w:rsidRPr="006A0E42">
        <w:rPr>
          <w:rFonts w:ascii="Arial" w:hAnsi="Arial" w:cs="Arial"/>
          <w:sz w:val="24"/>
          <w:szCs w:val="24"/>
          <w:lang w:val="el-GR"/>
        </w:rPr>
        <w:t>:</w:t>
      </w:r>
    </w:p>
    <w:p w:rsidR="00825FAB" w:rsidRPr="006A0E42" w:rsidRDefault="00825FAB" w:rsidP="0009488A">
      <w:pPr>
        <w:spacing w:after="0" w:line="240" w:lineRule="auto"/>
        <w:jc w:val="both"/>
        <w:rPr>
          <w:rFonts w:ascii="Arial" w:hAnsi="Arial" w:cs="Arial"/>
          <w:sz w:val="24"/>
          <w:szCs w:val="24"/>
          <w:lang w:val="el-GR"/>
        </w:rPr>
      </w:pPr>
    </w:p>
    <w:p w:rsidR="00825FAB" w:rsidRPr="006A0E42" w:rsidRDefault="00825FAB"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t xml:space="preserve">Ταμίας: </w:t>
      </w:r>
      <w:proofErr w:type="spellStart"/>
      <w:r w:rsidR="002C0882">
        <w:rPr>
          <w:rFonts w:ascii="Arial" w:hAnsi="Arial" w:cs="Arial"/>
          <w:sz w:val="24"/>
          <w:szCs w:val="24"/>
          <w:lang w:val="el-GR"/>
        </w:rPr>
        <w:t>Πατσιαβός</w:t>
      </w:r>
      <w:proofErr w:type="spellEnd"/>
      <w:r w:rsidR="002C0882">
        <w:rPr>
          <w:rFonts w:ascii="Arial" w:hAnsi="Arial" w:cs="Arial"/>
          <w:sz w:val="24"/>
          <w:szCs w:val="24"/>
          <w:lang w:val="el-GR"/>
        </w:rPr>
        <w:t xml:space="preserve"> Γεώργιος</w:t>
      </w:r>
    </w:p>
    <w:p w:rsidR="00CF4FC1" w:rsidRPr="006A0E42" w:rsidRDefault="00CF4FC1" w:rsidP="0009488A">
      <w:pPr>
        <w:spacing w:after="0" w:line="240" w:lineRule="auto"/>
        <w:jc w:val="both"/>
        <w:rPr>
          <w:rFonts w:ascii="Arial" w:hAnsi="Arial" w:cs="Arial"/>
          <w:sz w:val="24"/>
          <w:szCs w:val="24"/>
          <w:lang w:val="el-GR"/>
        </w:rPr>
      </w:pPr>
    </w:p>
    <w:p w:rsidR="00CF4FC1" w:rsidRPr="006A0E42" w:rsidRDefault="00B77C1E" w:rsidP="0009488A">
      <w:pPr>
        <w:spacing w:after="0" w:line="240" w:lineRule="auto"/>
        <w:jc w:val="both"/>
        <w:rPr>
          <w:rFonts w:ascii="Arial" w:hAnsi="Arial" w:cs="Arial"/>
          <w:sz w:val="24"/>
          <w:szCs w:val="24"/>
          <w:lang w:val="el-GR"/>
        </w:rPr>
      </w:pPr>
      <w:r>
        <w:rPr>
          <w:rFonts w:ascii="Arial" w:hAnsi="Arial" w:cs="Arial"/>
          <w:sz w:val="24"/>
          <w:szCs w:val="24"/>
          <w:lang w:val="el-GR"/>
        </w:rPr>
        <w:t>Σύμβουλοι</w:t>
      </w:r>
      <w:r w:rsidR="00CF4FC1" w:rsidRPr="006A0E42">
        <w:rPr>
          <w:rFonts w:ascii="Arial" w:hAnsi="Arial" w:cs="Arial"/>
          <w:sz w:val="24"/>
          <w:szCs w:val="24"/>
          <w:lang w:val="el-GR"/>
        </w:rPr>
        <w:t xml:space="preserve">: </w:t>
      </w:r>
      <w:proofErr w:type="spellStart"/>
      <w:r w:rsidR="002C0882">
        <w:rPr>
          <w:rFonts w:ascii="Arial" w:hAnsi="Arial" w:cs="Arial"/>
          <w:sz w:val="24"/>
          <w:szCs w:val="24"/>
          <w:lang w:val="el-GR"/>
        </w:rPr>
        <w:t>Βλάχου</w:t>
      </w:r>
      <w:proofErr w:type="spellEnd"/>
      <w:r w:rsidR="002C0882">
        <w:rPr>
          <w:rFonts w:ascii="Arial" w:hAnsi="Arial" w:cs="Arial"/>
          <w:sz w:val="24"/>
          <w:szCs w:val="24"/>
          <w:lang w:val="el-GR"/>
        </w:rPr>
        <w:t xml:space="preserve"> Ελένη, Πλέσσα Βασιλική, </w:t>
      </w:r>
      <w:proofErr w:type="spellStart"/>
      <w:r w:rsidR="002C0882">
        <w:rPr>
          <w:rFonts w:ascii="Arial" w:hAnsi="Arial" w:cs="Arial"/>
          <w:sz w:val="24"/>
          <w:szCs w:val="24"/>
          <w:lang w:val="el-GR"/>
        </w:rPr>
        <w:t>Μπέκα</w:t>
      </w:r>
      <w:proofErr w:type="spellEnd"/>
      <w:r w:rsidR="002C0882">
        <w:rPr>
          <w:rFonts w:ascii="Arial" w:hAnsi="Arial" w:cs="Arial"/>
          <w:sz w:val="24"/>
          <w:szCs w:val="24"/>
          <w:lang w:val="el-GR"/>
        </w:rPr>
        <w:t xml:space="preserve"> </w:t>
      </w:r>
      <w:proofErr w:type="spellStart"/>
      <w:r w:rsidR="002C0882">
        <w:rPr>
          <w:rFonts w:ascii="Arial" w:hAnsi="Arial" w:cs="Arial"/>
          <w:sz w:val="24"/>
          <w:szCs w:val="24"/>
          <w:lang w:val="el-GR"/>
        </w:rPr>
        <w:t>Γιούλα</w:t>
      </w:r>
      <w:proofErr w:type="spellEnd"/>
    </w:p>
    <w:p w:rsidR="00B361AB" w:rsidRPr="006A0E42" w:rsidRDefault="00B361AB" w:rsidP="0009488A">
      <w:pPr>
        <w:spacing w:after="0" w:line="240" w:lineRule="auto"/>
        <w:jc w:val="both"/>
        <w:rPr>
          <w:rFonts w:ascii="Arial" w:hAnsi="Arial" w:cs="Arial"/>
          <w:sz w:val="24"/>
          <w:szCs w:val="24"/>
          <w:lang w:val="el-GR"/>
        </w:rPr>
      </w:pPr>
    </w:p>
    <w:p w:rsidR="00CF4FC1" w:rsidRPr="006A0E42" w:rsidRDefault="00CF4FC1" w:rsidP="0009488A">
      <w:pPr>
        <w:spacing w:after="0" w:line="240" w:lineRule="auto"/>
        <w:jc w:val="both"/>
        <w:rPr>
          <w:rFonts w:ascii="Arial" w:hAnsi="Arial" w:cs="Arial"/>
          <w:sz w:val="24"/>
          <w:szCs w:val="24"/>
          <w:lang w:val="el-GR"/>
        </w:rPr>
      </w:pPr>
    </w:p>
    <w:p w:rsidR="00CF4FC1" w:rsidRDefault="002A566F" w:rsidP="0009488A">
      <w:pPr>
        <w:spacing w:after="0" w:line="240" w:lineRule="auto"/>
        <w:jc w:val="both"/>
        <w:rPr>
          <w:rFonts w:ascii="Arial" w:hAnsi="Arial" w:cs="Arial"/>
          <w:b/>
          <w:sz w:val="24"/>
          <w:szCs w:val="24"/>
          <w:lang w:val="el-GR"/>
        </w:rPr>
      </w:pPr>
      <w:r>
        <w:rPr>
          <w:rFonts w:ascii="Arial" w:hAnsi="Arial" w:cs="Arial"/>
          <w:b/>
          <w:sz w:val="24"/>
          <w:szCs w:val="24"/>
          <w:lang w:val="el-GR"/>
        </w:rPr>
        <w:t>ΕΥΣΤΡΑΤΙΟΣ ΧΑΤΖΗΧΑΡΑΛΑΜΠΟΥΣ</w:t>
      </w:r>
    </w:p>
    <w:p w:rsidR="002A566F" w:rsidRPr="006A0E42" w:rsidRDefault="002A566F" w:rsidP="0009488A">
      <w:pPr>
        <w:spacing w:after="0" w:line="240" w:lineRule="auto"/>
        <w:jc w:val="both"/>
        <w:rPr>
          <w:rFonts w:ascii="Arial" w:hAnsi="Arial" w:cs="Arial"/>
          <w:b/>
          <w:sz w:val="24"/>
          <w:szCs w:val="24"/>
          <w:lang w:val="el-GR"/>
        </w:rPr>
      </w:pPr>
      <w:r>
        <w:rPr>
          <w:rFonts w:ascii="Arial" w:hAnsi="Arial" w:cs="Arial"/>
          <w:b/>
          <w:sz w:val="24"/>
          <w:szCs w:val="24"/>
          <w:lang w:val="el-GR"/>
        </w:rPr>
        <w:t>ΠΡΟΕΔΡΟΣ Π.Ε.Α.</w:t>
      </w:r>
    </w:p>
    <w:p w:rsidR="00B361AB" w:rsidRPr="006A0E42" w:rsidRDefault="000474BE" w:rsidP="0009488A">
      <w:pPr>
        <w:spacing w:after="0" w:line="240" w:lineRule="auto"/>
        <w:jc w:val="both"/>
        <w:rPr>
          <w:rFonts w:ascii="Arial" w:hAnsi="Arial" w:cs="Arial"/>
          <w:sz w:val="24"/>
          <w:szCs w:val="24"/>
          <w:lang w:val="el-GR"/>
        </w:rPr>
      </w:pPr>
      <w:r w:rsidRPr="006A0E42">
        <w:rPr>
          <w:rFonts w:ascii="Arial" w:hAnsi="Arial" w:cs="Arial"/>
          <w:b/>
          <w:noProof/>
          <w:sz w:val="24"/>
          <w:szCs w:val="24"/>
          <w:lang w:val="el-GR" w:eastAsia="el-GR"/>
        </w:rPr>
        <w:drawing>
          <wp:inline distT="0" distB="0" distL="0" distR="0">
            <wp:extent cx="1298448" cy="1915668"/>
            <wp:effectExtent l="19050" t="0" r="0" b="0"/>
            <wp:docPr id="5" name="3 - Εικόνα" descr="Strat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is.tif"/>
                    <pic:cNvPicPr/>
                  </pic:nvPicPr>
                  <pic:blipFill>
                    <a:blip r:embed="rId11"/>
                    <a:stretch>
                      <a:fillRect/>
                    </a:stretch>
                  </pic:blipFill>
                  <pic:spPr>
                    <a:xfrm>
                      <a:off x="0" y="0"/>
                      <a:ext cx="1298448" cy="1915668"/>
                    </a:xfrm>
                    <a:prstGeom prst="rect">
                      <a:avLst/>
                    </a:prstGeom>
                  </pic:spPr>
                </pic:pic>
              </a:graphicData>
            </a:graphic>
          </wp:inline>
        </w:drawing>
      </w:r>
      <w:r w:rsidRPr="006A0E42">
        <w:rPr>
          <w:rFonts w:ascii="Arial" w:hAnsi="Arial" w:cs="Arial"/>
          <w:b/>
          <w:sz w:val="24"/>
          <w:szCs w:val="24"/>
          <w:lang w:val="el-GR"/>
        </w:rPr>
        <w:t xml:space="preserve">  </w:t>
      </w:r>
      <w:r w:rsidRPr="006A0E42">
        <w:rPr>
          <w:rFonts w:ascii="Arial" w:hAnsi="Arial" w:cs="Arial"/>
          <w:sz w:val="24"/>
          <w:szCs w:val="24"/>
          <w:lang w:val="el-GR"/>
        </w:rPr>
        <w:t>Αγ</w:t>
      </w:r>
      <w:r w:rsidR="002C0882">
        <w:rPr>
          <w:rFonts w:ascii="Arial" w:hAnsi="Arial" w:cs="Arial"/>
          <w:sz w:val="24"/>
          <w:szCs w:val="24"/>
          <w:lang w:val="el-GR"/>
        </w:rPr>
        <w:t>απητοί φίλοι, η Π.Ε.Α εδώ και 31</w:t>
      </w:r>
      <w:r w:rsidRPr="006A0E42">
        <w:rPr>
          <w:rFonts w:ascii="Arial" w:hAnsi="Arial" w:cs="Arial"/>
          <w:sz w:val="24"/>
          <w:szCs w:val="24"/>
          <w:lang w:val="el-GR"/>
        </w:rPr>
        <w:t xml:space="preserve"> χρόνια  </w:t>
      </w:r>
      <w:r w:rsidR="00A509C4" w:rsidRPr="006A0E42">
        <w:rPr>
          <w:rFonts w:ascii="Arial" w:hAnsi="Arial" w:cs="Arial"/>
          <w:sz w:val="24"/>
          <w:szCs w:val="24"/>
          <w:lang w:val="el-GR"/>
        </w:rPr>
        <w:t>αναπτύσσει δυναμικά την παρουσία της με το αξιόλογο έργο της στον χώρο της πρόληψης, ενημέρωσης, ευαισθητοποίησης, θεραπείας, αποκατάστασης, ψυχοκοινωνικής στήριξης και κοινωνικής ένταξης των ατόμων με προβλήματα όρασης (τυφλών και μερικώς βλεπόντων).</w:t>
      </w:r>
    </w:p>
    <w:p w:rsidR="00A509C4" w:rsidRPr="006A0E42" w:rsidRDefault="003C44C7" w:rsidP="0009488A">
      <w:pPr>
        <w:spacing w:after="0" w:line="240" w:lineRule="auto"/>
        <w:jc w:val="both"/>
        <w:rPr>
          <w:rFonts w:ascii="Arial" w:hAnsi="Arial" w:cs="Arial"/>
          <w:sz w:val="24"/>
          <w:szCs w:val="24"/>
          <w:lang w:val="el-GR"/>
        </w:rPr>
      </w:pPr>
      <w:r>
        <w:rPr>
          <w:rFonts w:ascii="Arial" w:hAnsi="Arial" w:cs="Arial"/>
          <w:sz w:val="24"/>
          <w:szCs w:val="24"/>
          <w:lang w:val="el-GR"/>
        </w:rPr>
        <w:t xml:space="preserve">Προάγει </w:t>
      </w:r>
      <w:r w:rsidR="00A509C4" w:rsidRPr="006A0E42">
        <w:rPr>
          <w:rFonts w:ascii="Arial" w:hAnsi="Arial" w:cs="Arial"/>
          <w:sz w:val="24"/>
          <w:szCs w:val="24"/>
          <w:lang w:val="el-GR"/>
        </w:rPr>
        <w:t xml:space="preserve"> θέματα που σχετίζονται με την γενετική ταυτοποίηση και με τις σύγχρονες ερευνητικές εξελίξεις για θεραπείες που αφορούν </w:t>
      </w:r>
      <w:r w:rsidR="00191073">
        <w:rPr>
          <w:rFonts w:ascii="Arial" w:hAnsi="Arial" w:cs="Arial"/>
          <w:sz w:val="24"/>
          <w:szCs w:val="24"/>
          <w:lang w:val="el-GR"/>
        </w:rPr>
        <w:t>σ</w:t>
      </w:r>
      <w:r w:rsidR="00A509C4" w:rsidRPr="006A0E42">
        <w:rPr>
          <w:rFonts w:ascii="Arial" w:hAnsi="Arial" w:cs="Arial"/>
          <w:sz w:val="24"/>
          <w:szCs w:val="24"/>
          <w:lang w:val="el-GR"/>
        </w:rPr>
        <w:t>τις κληρονομικές εκφυλιστικές παθήσεις του βυθού του οφθαλμού.</w:t>
      </w:r>
    </w:p>
    <w:p w:rsidR="00A509C4" w:rsidRPr="006A0E42" w:rsidRDefault="00A509C4"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lastRenderedPageBreak/>
        <w:t xml:space="preserve">Στην προσπάθεια αυτή απαραίτητη είναι η συνεργασία με κάθε φορέα  και υπηρεσία, </w:t>
      </w:r>
      <w:r w:rsidR="004D1BAE" w:rsidRPr="006A0E42">
        <w:rPr>
          <w:rFonts w:ascii="Arial" w:hAnsi="Arial" w:cs="Arial"/>
          <w:sz w:val="24"/>
          <w:szCs w:val="24"/>
          <w:lang w:val="el-GR"/>
        </w:rPr>
        <w:t xml:space="preserve">με όλους τους επιστημονικούς συλλόγους και σωματεία ατόμων με αναπηρίες ενισχύοντας την διεπιστημονική προσέγγιση, την </w:t>
      </w:r>
      <w:proofErr w:type="spellStart"/>
      <w:r w:rsidR="004D1BAE" w:rsidRPr="006A0E42">
        <w:rPr>
          <w:rFonts w:ascii="Arial" w:hAnsi="Arial" w:cs="Arial"/>
          <w:sz w:val="24"/>
          <w:szCs w:val="24"/>
          <w:lang w:val="el-GR"/>
        </w:rPr>
        <w:t>πολυεπίπεδη</w:t>
      </w:r>
      <w:proofErr w:type="spellEnd"/>
      <w:r w:rsidR="004D1BAE" w:rsidRPr="006A0E42">
        <w:rPr>
          <w:rFonts w:ascii="Arial" w:hAnsi="Arial" w:cs="Arial"/>
          <w:sz w:val="24"/>
          <w:szCs w:val="24"/>
          <w:lang w:val="el-GR"/>
        </w:rPr>
        <w:t xml:space="preserve"> κοινωνική ενσωμάτωση, ενώνοντας τις δυνάμεις των ασθενών για την διεκδίκηση και προάσπιση της υγείας τους και την βελτίωση της ποιότητας ζωής αυτών και των οικογενειών τους.</w:t>
      </w:r>
    </w:p>
    <w:p w:rsidR="004D1BAE" w:rsidRPr="006A0E42" w:rsidRDefault="004D1BAE"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t xml:space="preserve">Σημαντικό είναι, να θυμόμαστε ότι δεν αρκεί μόνο να περιμένουμε μια θεραπεία ελπίζοντας στην βελτίωση της όρασης μας μόνο από αυτήν, αλλά απαραίτητο είναι να συνειδητοποιήσουμε την ευθύνη όλων μας για την διατήρηση και βελτίωση της όρασης μας και ιδιαίτερα να εμπεδώσουμε ότι οι οφθαλμοί είναι ένα εργαλείο όρασης, κατάσταση η οποία </w:t>
      </w:r>
      <w:r w:rsidR="006A0E42" w:rsidRPr="006A0E42">
        <w:rPr>
          <w:rFonts w:ascii="Arial" w:hAnsi="Arial" w:cs="Arial"/>
          <w:sz w:val="24"/>
          <w:szCs w:val="24"/>
          <w:lang w:val="el-GR"/>
        </w:rPr>
        <w:t>συναρτάται και από τεχνολογικούς, νοητικούς, συναισθηματικούς, ψυχολογικούς, περιβαλλοντικούς και  κοινωνικούς παράγοντες. Η πίστη και ο αγώνας για κοινή προσπάθεια είναι ο δρόμος για μια ολοκληρωμένη θεραπεία και υ</w:t>
      </w:r>
      <w:r w:rsidR="00191073">
        <w:rPr>
          <w:rFonts w:ascii="Arial" w:hAnsi="Arial" w:cs="Arial"/>
          <w:sz w:val="24"/>
          <w:szCs w:val="24"/>
          <w:lang w:val="el-GR"/>
        </w:rPr>
        <w:t xml:space="preserve">πέρβαση των προβλημάτων που εγείρει </w:t>
      </w:r>
      <w:r w:rsidR="006A0E42" w:rsidRPr="006A0E42">
        <w:rPr>
          <w:rFonts w:ascii="Arial" w:hAnsi="Arial" w:cs="Arial"/>
          <w:sz w:val="24"/>
          <w:szCs w:val="24"/>
          <w:lang w:val="el-GR"/>
        </w:rPr>
        <w:t>η αναπηρία.</w:t>
      </w:r>
    </w:p>
    <w:p w:rsidR="006A0E42" w:rsidRPr="006A0E42" w:rsidRDefault="006A0E42" w:rsidP="0009488A">
      <w:pPr>
        <w:spacing w:after="0" w:line="240" w:lineRule="auto"/>
        <w:jc w:val="both"/>
        <w:rPr>
          <w:rFonts w:ascii="Arial" w:hAnsi="Arial" w:cs="Arial"/>
          <w:sz w:val="24"/>
          <w:szCs w:val="24"/>
          <w:lang w:val="el-GR"/>
        </w:rPr>
      </w:pPr>
      <w:r w:rsidRPr="006A0E42">
        <w:rPr>
          <w:rFonts w:ascii="Arial" w:hAnsi="Arial" w:cs="Arial"/>
          <w:sz w:val="24"/>
          <w:szCs w:val="24"/>
          <w:lang w:val="el-GR"/>
        </w:rPr>
        <w:t xml:space="preserve">Άλλωστε να θυμόμαστε ότι τα μάτια μπορούν να γελούν ή να κλαίνε χωρίς να βλέπουν και να απολαμβάνουν ‘’κλειστά’’ στιγμές ευτυχίας. </w:t>
      </w:r>
    </w:p>
    <w:p w:rsidR="007E03A2" w:rsidRPr="006A0E42" w:rsidRDefault="007E03A2" w:rsidP="0009488A">
      <w:pPr>
        <w:spacing w:after="0" w:line="240" w:lineRule="auto"/>
        <w:jc w:val="both"/>
        <w:rPr>
          <w:rFonts w:ascii="Arial" w:hAnsi="Arial" w:cs="Arial"/>
          <w:b/>
          <w:sz w:val="24"/>
          <w:szCs w:val="24"/>
          <w:lang w:val="el-GR"/>
        </w:rPr>
      </w:pPr>
    </w:p>
    <w:p w:rsidR="000C5F2A" w:rsidRPr="006A0E42" w:rsidRDefault="000C5F2A" w:rsidP="0009488A">
      <w:pPr>
        <w:spacing w:after="0" w:line="240" w:lineRule="auto"/>
        <w:jc w:val="both"/>
        <w:rPr>
          <w:rFonts w:ascii="Arial" w:hAnsi="Arial" w:cs="Arial"/>
          <w:b/>
          <w:sz w:val="24"/>
          <w:szCs w:val="24"/>
          <w:lang w:val="el-GR"/>
        </w:rPr>
      </w:pPr>
      <w:r w:rsidRPr="006A0E42">
        <w:rPr>
          <w:rFonts w:ascii="Arial" w:hAnsi="Arial" w:cs="Arial"/>
          <w:b/>
          <w:sz w:val="24"/>
          <w:szCs w:val="24"/>
          <w:lang w:val="el-GR"/>
        </w:rPr>
        <w:t xml:space="preserve">(7) </w:t>
      </w:r>
      <w:r w:rsidR="002A566F">
        <w:rPr>
          <w:rFonts w:ascii="Arial" w:hAnsi="Arial" w:cs="Arial"/>
          <w:b/>
          <w:sz w:val="24"/>
          <w:szCs w:val="24"/>
          <w:lang w:val="el-GR"/>
        </w:rPr>
        <w:t xml:space="preserve">Υποστηριχτικές </w:t>
      </w:r>
    </w:p>
    <w:p w:rsidR="000C5F2A" w:rsidRPr="006A0E42" w:rsidRDefault="000C5F2A" w:rsidP="0009488A">
      <w:pPr>
        <w:spacing w:after="0" w:line="240" w:lineRule="auto"/>
        <w:jc w:val="both"/>
        <w:rPr>
          <w:rFonts w:ascii="Arial" w:hAnsi="Arial" w:cs="Arial"/>
          <w:b/>
          <w:sz w:val="24"/>
          <w:szCs w:val="24"/>
          <w:lang w:val="el-GR"/>
        </w:rPr>
      </w:pPr>
    </w:p>
    <w:p w:rsidR="000C5F2A" w:rsidRPr="00B77C1E" w:rsidRDefault="000C5F2A"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Ομοσπονδία Οφθαλμολογικών Εταιριών</w:t>
      </w:r>
    </w:p>
    <w:p w:rsidR="000C5F2A" w:rsidRPr="006A0E42" w:rsidRDefault="000C5F2A"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 xml:space="preserve">Ελληνική Ακαδημία </w:t>
      </w:r>
      <w:proofErr w:type="spellStart"/>
      <w:r w:rsidRPr="006A0E42">
        <w:rPr>
          <w:rFonts w:ascii="Arial" w:hAnsi="Arial" w:cs="Arial"/>
          <w:sz w:val="24"/>
          <w:szCs w:val="24"/>
          <w:lang w:val="el-GR"/>
        </w:rPr>
        <w:t>Οπτομετρών</w:t>
      </w:r>
      <w:proofErr w:type="spellEnd"/>
      <w:r w:rsidRPr="006A0E42">
        <w:rPr>
          <w:rFonts w:ascii="Arial" w:hAnsi="Arial" w:cs="Arial"/>
          <w:sz w:val="24"/>
          <w:szCs w:val="24"/>
          <w:lang w:val="el-GR"/>
        </w:rPr>
        <w:t xml:space="preserve"> </w:t>
      </w:r>
    </w:p>
    <w:p w:rsidR="000C5F2A" w:rsidRPr="006A0E42" w:rsidRDefault="000C5F2A"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Φάρος Τυφλών Ελλάδος</w:t>
      </w:r>
    </w:p>
    <w:p w:rsidR="000C5F2A" w:rsidRPr="006A0E42" w:rsidRDefault="000C5F2A"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Πανελλήνιος Σύνδεσμος Τυφλών</w:t>
      </w:r>
    </w:p>
    <w:p w:rsidR="000C5F2A" w:rsidRPr="00191073" w:rsidRDefault="00191073" w:rsidP="000C5F2A">
      <w:pPr>
        <w:pStyle w:val="a8"/>
        <w:numPr>
          <w:ilvl w:val="0"/>
          <w:numId w:val="17"/>
        </w:numPr>
        <w:spacing w:after="0" w:line="240" w:lineRule="auto"/>
        <w:jc w:val="both"/>
        <w:rPr>
          <w:rFonts w:ascii="Arial" w:hAnsi="Arial" w:cs="Arial"/>
          <w:b/>
          <w:sz w:val="24"/>
          <w:szCs w:val="24"/>
        </w:rPr>
      </w:pPr>
      <w:r>
        <w:rPr>
          <w:rFonts w:ascii="Arial" w:hAnsi="Arial" w:cs="Arial"/>
          <w:sz w:val="24"/>
          <w:szCs w:val="24"/>
          <w:lang w:val="el-GR"/>
        </w:rPr>
        <w:t>Κέντρο Σκύλοι Οδηγοί Ελλάδος</w:t>
      </w:r>
    </w:p>
    <w:p w:rsidR="00191073" w:rsidRPr="00191073" w:rsidRDefault="00191073" w:rsidP="00191073">
      <w:pPr>
        <w:pStyle w:val="a8"/>
        <w:numPr>
          <w:ilvl w:val="0"/>
          <w:numId w:val="17"/>
        </w:numPr>
        <w:spacing w:after="0" w:line="240" w:lineRule="auto"/>
        <w:jc w:val="both"/>
        <w:rPr>
          <w:rFonts w:ascii="Arial" w:hAnsi="Arial" w:cs="Arial"/>
          <w:b/>
          <w:sz w:val="24"/>
          <w:szCs w:val="24"/>
          <w:lang w:val="el-GR"/>
        </w:rPr>
      </w:pPr>
      <w:r>
        <w:rPr>
          <w:rFonts w:ascii="Arial" w:hAnsi="Arial" w:cs="Arial"/>
          <w:sz w:val="24"/>
          <w:szCs w:val="24"/>
          <w:lang w:val="el-GR"/>
        </w:rPr>
        <w:t>Ελληνική Ομοσπονδία Συλλόγων Σπανίων Νοσημάτων-</w:t>
      </w:r>
      <w:r w:rsidRPr="00B45E39">
        <w:rPr>
          <w:rFonts w:ascii="Arial" w:hAnsi="Arial" w:cs="Arial"/>
          <w:sz w:val="24"/>
          <w:szCs w:val="24"/>
          <w:lang w:val="el-GR"/>
        </w:rPr>
        <w:t>Παθήσ</w:t>
      </w:r>
      <w:r>
        <w:rPr>
          <w:rFonts w:ascii="Arial" w:hAnsi="Arial" w:cs="Arial"/>
          <w:sz w:val="24"/>
          <w:szCs w:val="24"/>
          <w:lang w:val="el-GR"/>
        </w:rPr>
        <w:t>εων (Ε.Ο.Σ.- ΣΠΑ.ΝΟ.ΠΑ.)</w:t>
      </w:r>
    </w:p>
    <w:p w:rsidR="00333BFB" w:rsidRPr="006A0E42" w:rsidRDefault="00333BFB"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Οφθαλμολογικές Κλινικές Νοσοκομείων</w:t>
      </w:r>
    </w:p>
    <w:p w:rsidR="00333BFB" w:rsidRPr="006A0E42" w:rsidRDefault="00333BFB"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Υπουργείο Υγείας</w:t>
      </w:r>
    </w:p>
    <w:p w:rsidR="00333BFB" w:rsidRPr="006A0E42" w:rsidRDefault="00333BFB" w:rsidP="000C5F2A">
      <w:pPr>
        <w:pStyle w:val="a8"/>
        <w:numPr>
          <w:ilvl w:val="0"/>
          <w:numId w:val="17"/>
        </w:numPr>
        <w:spacing w:after="0" w:line="240" w:lineRule="auto"/>
        <w:jc w:val="both"/>
        <w:rPr>
          <w:rFonts w:ascii="Arial" w:hAnsi="Arial" w:cs="Arial"/>
          <w:b/>
          <w:sz w:val="24"/>
          <w:szCs w:val="24"/>
        </w:rPr>
      </w:pPr>
      <w:r w:rsidRPr="006A0E42">
        <w:rPr>
          <w:rFonts w:ascii="Arial" w:hAnsi="Arial" w:cs="Arial"/>
          <w:sz w:val="24"/>
          <w:szCs w:val="24"/>
          <w:lang w:val="el-GR"/>
        </w:rPr>
        <w:t>Εθνικός Οργανισμός Παροχής Υπηρεσιών Υγείας</w:t>
      </w:r>
    </w:p>
    <w:p w:rsidR="002A566F" w:rsidRPr="00191073" w:rsidRDefault="002A566F" w:rsidP="00191073">
      <w:pPr>
        <w:spacing w:after="0" w:line="240" w:lineRule="auto"/>
        <w:ind w:left="360"/>
        <w:jc w:val="both"/>
        <w:rPr>
          <w:rFonts w:ascii="Arial" w:hAnsi="Arial" w:cs="Arial"/>
          <w:b/>
          <w:sz w:val="24"/>
          <w:szCs w:val="24"/>
          <w:lang w:val="el-GR"/>
        </w:rPr>
      </w:pPr>
    </w:p>
    <w:p w:rsidR="002A566F" w:rsidRPr="002A566F" w:rsidRDefault="002A566F" w:rsidP="002A566F">
      <w:pPr>
        <w:pStyle w:val="a8"/>
        <w:spacing w:after="0" w:line="240" w:lineRule="auto"/>
        <w:jc w:val="both"/>
        <w:rPr>
          <w:rFonts w:ascii="Arial" w:hAnsi="Arial" w:cs="Arial"/>
          <w:b/>
          <w:sz w:val="24"/>
          <w:szCs w:val="24"/>
        </w:rPr>
      </w:pPr>
    </w:p>
    <w:p w:rsidR="00C41C7D" w:rsidRPr="00977A30" w:rsidRDefault="00977A30" w:rsidP="00333BFB">
      <w:pPr>
        <w:pStyle w:val="a8"/>
        <w:spacing w:after="0" w:line="240" w:lineRule="auto"/>
        <w:jc w:val="both"/>
        <w:rPr>
          <w:rFonts w:ascii="Arial" w:hAnsi="Arial" w:cs="Arial"/>
          <w:sz w:val="24"/>
          <w:szCs w:val="24"/>
          <w:lang w:val="el-GR"/>
        </w:rPr>
      </w:pPr>
      <w:r>
        <w:rPr>
          <w:rFonts w:ascii="Arial" w:hAnsi="Arial" w:cs="Arial"/>
          <w:sz w:val="24"/>
          <w:szCs w:val="24"/>
          <w:lang w:val="en-GB"/>
        </w:rPr>
        <w:t>Info</w:t>
      </w:r>
      <w:r>
        <w:rPr>
          <w:rFonts w:ascii="Arial" w:hAnsi="Arial" w:cs="Arial"/>
          <w:sz w:val="24"/>
          <w:szCs w:val="24"/>
          <w:lang w:val="el-GR"/>
        </w:rPr>
        <w:t>:</w:t>
      </w:r>
    </w:p>
    <w:p w:rsidR="00C41C7D" w:rsidRPr="006A0E42" w:rsidRDefault="00C41C7D" w:rsidP="00333BFB">
      <w:pPr>
        <w:pStyle w:val="a8"/>
        <w:spacing w:after="0" w:line="240" w:lineRule="auto"/>
        <w:jc w:val="both"/>
        <w:rPr>
          <w:rFonts w:ascii="Arial" w:hAnsi="Arial" w:cs="Arial"/>
          <w:b/>
          <w:sz w:val="24"/>
          <w:szCs w:val="24"/>
          <w:lang w:val="el-GR"/>
        </w:rPr>
      </w:pPr>
    </w:p>
    <w:p w:rsidR="00977A30" w:rsidRDefault="00977A30" w:rsidP="00977A30">
      <w:pPr>
        <w:pStyle w:val="Web"/>
        <w:shd w:val="clear" w:color="auto" w:fill="FFFFFF"/>
        <w:spacing w:before="0" w:beforeAutospacing="0" w:after="0" w:afterAutospacing="0" w:line="228" w:lineRule="atLeast"/>
        <w:rPr>
          <w:rFonts w:ascii="Arial" w:hAnsi="Arial" w:cs="Arial"/>
          <w:color w:val="3B3B3B"/>
        </w:rPr>
      </w:pPr>
    </w:p>
    <w:p w:rsidR="002A566F" w:rsidRPr="00967573" w:rsidRDefault="00977A30" w:rsidP="00967573">
      <w:pPr>
        <w:pStyle w:val="Web"/>
        <w:shd w:val="clear" w:color="auto" w:fill="FFFFFF"/>
        <w:spacing w:before="0" w:beforeAutospacing="0" w:after="0" w:afterAutospacing="0" w:line="228" w:lineRule="atLeast"/>
        <w:rPr>
          <w:rFonts w:ascii="Arial" w:hAnsi="Arial" w:cs="Arial"/>
          <w:b/>
          <w:lang w:val="en-GB"/>
        </w:rPr>
      </w:pPr>
      <w:r w:rsidRPr="00581065">
        <w:rPr>
          <w:rFonts w:ascii="Arial" w:hAnsi="Arial" w:cs="Arial"/>
          <w:color w:val="3B3B3B"/>
        </w:rPr>
        <w:t xml:space="preserve"> </w:t>
      </w:r>
      <w:bookmarkStart w:id="0" w:name="_GoBack"/>
      <w:bookmarkEnd w:id="0"/>
    </w:p>
    <w:p w:rsidR="00977A30" w:rsidRPr="00977A30" w:rsidRDefault="00977A30" w:rsidP="00977A30">
      <w:pPr>
        <w:pStyle w:val="Web"/>
        <w:shd w:val="clear" w:color="auto" w:fill="FFFFFF"/>
        <w:spacing w:before="0" w:beforeAutospacing="0" w:after="0" w:afterAutospacing="0" w:line="228" w:lineRule="atLeast"/>
        <w:rPr>
          <w:rFonts w:ascii="Arial" w:hAnsi="Arial" w:cs="Arial"/>
          <w:b/>
          <w:color w:val="3B3B3B"/>
        </w:rPr>
      </w:pPr>
      <w:r>
        <w:rPr>
          <w:noProof/>
        </w:rPr>
        <w:drawing>
          <wp:inline distT="0" distB="0" distL="0" distR="0">
            <wp:extent cx="1824814" cy="1724025"/>
            <wp:effectExtent l="0" t="0" r="0" b="0"/>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Π.Ε.Α..jpg"/>
                    <pic:cNvPicPr/>
                  </pic:nvPicPr>
                  <pic:blipFill>
                    <a:blip r:embed="rId12">
                      <a:extLst>
                        <a:ext uri="{28A0092B-C50C-407E-A947-70E740481C1C}">
                          <a14:useLocalDpi xmlns:a14="http://schemas.microsoft.com/office/drawing/2010/main" val="0"/>
                        </a:ext>
                      </a:extLst>
                    </a:blip>
                    <a:stretch>
                      <a:fillRect/>
                    </a:stretch>
                  </pic:blipFill>
                  <pic:spPr>
                    <a:xfrm>
                      <a:off x="0" y="0"/>
                      <a:ext cx="1828800" cy="1727791"/>
                    </a:xfrm>
                    <a:prstGeom prst="rect">
                      <a:avLst/>
                    </a:prstGeom>
                  </pic:spPr>
                </pic:pic>
              </a:graphicData>
            </a:graphic>
          </wp:inline>
        </w:drawing>
      </w:r>
      <w:r w:rsidRPr="00977A30">
        <w:rPr>
          <w:rFonts w:ascii="Arial" w:hAnsi="Arial" w:cs="Arial"/>
          <w:b/>
          <w:color w:val="3B3B3B"/>
        </w:rPr>
        <w:t xml:space="preserve"> Πανελλήνια Ένωση Αμφιβληστροειδοπαθών </w:t>
      </w:r>
    </w:p>
    <w:p w:rsidR="00977A30" w:rsidRPr="00977A30" w:rsidRDefault="00977A30" w:rsidP="00977A30">
      <w:pPr>
        <w:pStyle w:val="Web"/>
        <w:shd w:val="clear" w:color="auto" w:fill="FFFFFF"/>
        <w:spacing w:before="0" w:beforeAutospacing="0" w:after="0" w:afterAutospacing="0" w:line="228" w:lineRule="atLeast"/>
        <w:rPr>
          <w:rFonts w:ascii="Arial" w:hAnsi="Arial" w:cs="Arial"/>
          <w:b/>
          <w:color w:val="3B3B3B"/>
        </w:rPr>
      </w:pPr>
      <w:r w:rsidRPr="00977A30">
        <w:rPr>
          <w:rFonts w:ascii="Arial" w:hAnsi="Arial" w:cs="Arial"/>
          <w:b/>
          <w:color w:val="3B3B3B"/>
        </w:rPr>
        <w:t xml:space="preserve">                                             ΤΘ 8159, ΤΚ 10210</w:t>
      </w:r>
    </w:p>
    <w:p w:rsidR="00977A30" w:rsidRPr="00977A30" w:rsidRDefault="00977A30" w:rsidP="00977A30">
      <w:pPr>
        <w:pStyle w:val="Web"/>
        <w:shd w:val="clear" w:color="auto" w:fill="FFFFFF"/>
        <w:spacing w:before="0" w:beforeAutospacing="0" w:after="0" w:afterAutospacing="0" w:line="228" w:lineRule="atLeast"/>
        <w:rPr>
          <w:rFonts w:ascii="Arial" w:hAnsi="Arial" w:cs="Arial"/>
          <w:b/>
          <w:color w:val="3B3B3B"/>
        </w:rPr>
      </w:pPr>
      <w:r w:rsidRPr="00977A30">
        <w:rPr>
          <w:rFonts w:ascii="Arial" w:hAnsi="Arial" w:cs="Arial"/>
          <w:b/>
          <w:color w:val="3B3B3B"/>
        </w:rPr>
        <w:t xml:space="preserve">                                             </w:t>
      </w:r>
      <w:proofErr w:type="spellStart"/>
      <w:r w:rsidRPr="00977A30">
        <w:rPr>
          <w:rFonts w:ascii="Arial" w:hAnsi="Arial" w:cs="Arial"/>
          <w:b/>
          <w:color w:val="3B3B3B"/>
        </w:rPr>
        <w:t>Τηλ</w:t>
      </w:r>
      <w:proofErr w:type="spellEnd"/>
      <w:r w:rsidRPr="00977A30">
        <w:rPr>
          <w:rFonts w:ascii="Arial" w:hAnsi="Arial" w:cs="Arial"/>
          <w:b/>
          <w:color w:val="3B3B3B"/>
        </w:rPr>
        <w:t>: (210) 5238389, κινητό προέδρου:6972550577</w:t>
      </w:r>
    </w:p>
    <w:p w:rsidR="00977A30" w:rsidRPr="00977A30" w:rsidRDefault="00977A30" w:rsidP="00977A30">
      <w:pPr>
        <w:pStyle w:val="Web"/>
        <w:shd w:val="clear" w:color="auto" w:fill="FFFFFF"/>
        <w:spacing w:before="0" w:beforeAutospacing="0" w:after="0" w:afterAutospacing="0" w:line="228" w:lineRule="atLeast"/>
        <w:rPr>
          <w:rFonts w:ascii="Arial" w:hAnsi="Arial" w:cs="Arial"/>
          <w:b/>
          <w:color w:val="3B3B3B"/>
        </w:rPr>
      </w:pPr>
      <w:r w:rsidRPr="00977A30">
        <w:rPr>
          <w:rFonts w:ascii="Arial" w:hAnsi="Arial" w:cs="Arial"/>
          <w:b/>
          <w:color w:val="3B3B3B"/>
        </w:rPr>
        <w:t xml:space="preserve">                                             </w:t>
      </w:r>
      <w:proofErr w:type="gramStart"/>
      <w:r w:rsidRPr="00977A30">
        <w:rPr>
          <w:rFonts w:ascii="Arial" w:hAnsi="Arial" w:cs="Arial"/>
          <w:b/>
          <w:color w:val="3B3B3B"/>
          <w:lang w:val="en-US"/>
        </w:rPr>
        <w:t>e</w:t>
      </w:r>
      <w:r w:rsidRPr="00977A30">
        <w:rPr>
          <w:rFonts w:ascii="Arial" w:hAnsi="Arial" w:cs="Arial"/>
          <w:b/>
          <w:color w:val="3B3B3B"/>
        </w:rPr>
        <w:t>-</w:t>
      </w:r>
      <w:r w:rsidRPr="00977A30">
        <w:rPr>
          <w:rFonts w:ascii="Arial" w:hAnsi="Arial" w:cs="Arial"/>
          <w:b/>
          <w:color w:val="3B3B3B"/>
          <w:lang w:val="en-US"/>
        </w:rPr>
        <w:t>mail</w:t>
      </w:r>
      <w:proofErr w:type="gramEnd"/>
      <w:r w:rsidRPr="00977A30">
        <w:rPr>
          <w:rFonts w:ascii="Arial" w:hAnsi="Arial" w:cs="Arial"/>
          <w:b/>
          <w:color w:val="3B3B3B"/>
        </w:rPr>
        <w:t>:</w:t>
      </w:r>
      <w:hyperlink r:id="rId13" w:history="1">
        <w:r w:rsidRPr="00977A30">
          <w:rPr>
            <w:rStyle w:val="-"/>
            <w:rFonts w:ascii="Arial" w:hAnsi="Arial" w:cs="Arial"/>
            <w:b/>
            <w:color w:val="8A5014"/>
          </w:rPr>
          <w:t>pea@retina.gr</w:t>
        </w:r>
      </w:hyperlink>
    </w:p>
    <w:p w:rsidR="00977A30" w:rsidRPr="00581065" w:rsidRDefault="00977A30" w:rsidP="00977A30">
      <w:pPr>
        <w:pStyle w:val="Web"/>
        <w:shd w:val="clear" w:color="auto" w:fill="FFFFFF"/>
        <w:spacing w:before="0" w:beforeAutospacing="0" w:after="0" w:afterAutospacing="0" w:line="228" w:lineRule="atLeast"/>
        <w:rPr>
          <w:rStyle w:val="-"/>
          <w:rFonts w:ascii="Arial" w:hAnsi="Arial" w:cs="Arial"/>
          <w:b/>
          <w:color w:val="8A5014"/>
        </w:rPr>
      </w:pPr>
      <w:r w:rsidRPr="00977A30">
        <w:rPr>
          <w:rFonts w:ascii="Arial" w:hAnsi="Arial" w:cs="Arial"/>
          <w:b/>
          <w:color w:val="3B3B3B"/>
        </w:rPr>
        <w:t xml:space="preserve">                                             </w:t>
      </w:r>
      <w:r w:rsidRPr="00977A30">
        <w:rPr>
          <w:rFonts w:ascii="Arial" w:hAnsi="Arial" w:cs="Arial"/>
          <w:b/>
          <w:color w:val="3B3B3B"/>
          <w:lang w:val="en-GB"/>
        </w:rPr>
        <w:t>Website</w:t>
      </w:r>
      <w:proofErr w:type="gramStart"/>
      <w:r w:rsidRPr="00581065">
        <w:rPr>
          <w:rFonts w:ascii="Arial" w:hAnsi="Arial" w:cs="Arial"/>
          <w:b/>
          <w:color w:val="3B3B3B"/>
        </w:rPr>
        <w:t>:</w:t>
      </w:r>
      <w:proofErr w:type="gramEnd"/>
      <w:hyperlink r:id="rId14" w:history="1">
        <w:r w:rsidRPr="00977A30">
          <w:rPr>
            <w:rStyle w:val="-"/>
            <w:rFonts w:ascii="Arial" w:hAnsi="Arial" w:cs="Arial"/>
            <w:b/>
            <w:color w:val="8A5014"/>
            <w:lang w:val="en-GB"/>
          </w:rPr>
          <w:t>http</w:t>
        </w:r>
        <w:r w:rsidRPr="00581065">
          <w:rPr>
            <w:rStyle w:val="-"/>
            <w:rFonts w:ascii="Arial" w:hAnsi="Arial" w:cs="Arial"/>
            <w:b/>
            <w:color w:val="8A5014"/>
          </w:rPr>
          <w:t>://</w:t>
        </w:r>
        <w:r w:rsidRPr="00977A30">
          <w:rPr>
            <w:rStyle w:val="-"/>
            <w:rFonts w:ascii="Arial" w:hAnsi="Arial" w:cs="Arial"/>
            <w:b/>
            <w:color w:val="8A5014"/>
            <w:lang w:val="en-GB"/>
          </w:rPr>
          <w:t>www</w:t>
        </w:r>
        <w:r w:rsidRPr="00581065">
          <w:rPr>
            <w:rStyle w:val="-"/>
            <w:rFonts w:ascii="Arial" w:hAnsi="Arial" w:cs="Arial"/>
            <w:b/>
            <w:color w:val="8A5014"/>
          </w:rPr>
          <w:t>.</w:t>
        </w:r>
        <w:r w:rsidRPr="00977A30">
          <w:rPr>
            <w:rStyle w:val="-"/>
            <w:rFonts w:ascii="Arial" w:hAnsi="Arial" w:cs="Arial"/>
            <w:b/>
            <w:color w:val="8A5014"/>
            <w:lang w:val="en-GB"/>
          </w:rPr>
          <w:t>retina</w:t>
        </w:r>
        <w:r w:rsidRPr="00581065">
          <w:rPr>
            <w:rStyle w:val="-"/>
            <w:rFonts w:ascii="Arial" w:hAnsi="Arial" w:cs="Arial"/>
            <w:b/>
            <w:color w:val="8A5014"/>
          </w:rPr>
          <w:t>.</w:t>
        </w:r>
        <w:r w:rsidRPr="00977A30">
          <w:rPr>
            <w:rStyle w:val="-"/>
            <w:rFonts w:ascii="Arial" w:hAnsi="Arial" w:cs="Arial"/>
            <w:b/>
            <w:color w:val="8A5014"/>
            <w:lang w:val="en-GB"/>
          </w:rPr>
          <w:t>gr</w:t>
        </w:r>
      </w:hyperlink>
    </w:p>
    <w:p w:rsidR="00977A30" w:rsidRPr="00977A30" w:rsidRDefault="00977A30" w:rsidP="00977A30">
      <w:pPr>
        <w:pStyle w:val="Web"/>
        <w:shd w:val="clear" w:color="auto" w:fill="FFFFFF"/>
        <w:spacing w:before="0" w:beforeAutospacing="0" w:after="0" w:afterAutospacing="0" w:line="228" w:lineRule="atLeast"/>
        <w:rPr>
          <w:rFonts w:ascii="Arial" w:hAnsi="Arial" w:cs="Arial"/>
          <w:b/>
          <w:color w:val="3B3B3B"/>
          <w:lang w:val="en-GB"/>
        </w:rPr>
      </w:pPr>
      <w:r w:rsidRPr="00581065">
        <w:rPr>
          <w:rStyle w:val="-"/>
          <w:rFonts w:ascii="Arial" w:hAnsi="Arial" w:cs="Arial"/>
          <w:b/>
          <w:color w:val="8A5014"/>
          <w:u w:val="none"/>
        </w:rPr>
        <w:t xml:space="preserve">                                             </w:t>
      </w:r>
      <w:r w:rsidRPr="00977A30">
        <w:rPr>
          <w:rStyle w:val="-"/>
          <w:rFonts w:ascii="Arial" w:hAnsi="Arial" w:cs="Arial"/>
          <w:b/>
          <w:color w:val="8A5014"/>
          <w:u w:val="none"/>
          <w:lang w:val="en-GB"/>
        </w:rPr>
        <w:t>Facebook: http://www.facebook.com/greek.retina.society</w:t>
      </w:r>
    </w:p>
    <w:p w:rsidR="00977A30" w:rsidRPr="00977A30" w:rsidRDefault="00977A30" w:rsidP="00977A30">
      <w:pPr>
        <w:rPr>
          <w:rFonts w:ascii="Arial" w:hAnsi="Arial" w:cs="Arial"/>
          <w:b/>
          <w:sz w:val="24"/>
          <w:szCs w:val="24"/>
          <w:lang w:val="en-GB"/>
        </w:rPr>
      </w:pPr>
    </w:p>
    <w:p w:rsidR="0054378B" w:rsidRPr="00040BEC" w:rsidRDefault="0054378B" w:rsidP="00191073">
      <w:pPr>
        <w:rPr>
          <w:rFonts w:ascii="Arial" w:hAnsi="Arial" w:cs="Arial"/>
          <w:sz w:val="24"/>
          <w:szCs w:val="24"/>
          <w:lang w:val="en-GB"/>
        </w:rPr>
      </w:pPr>
    </w:p>
    <w:sectPr w:rsidR="0054378B" w:rsidRPr="00040BEC" w:rsidSect="00AF5EE2">
      <w:type w:val="continuous"/>
      <w:pgSz w:w="11920" w:h="16840"/>
      <w:pgMar w:top="851" w:right="863" w:bottom="280" w:left="709" w:header="720" w:footer="746"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1003" w:rsidRDefault="002C1003" w:rsidP="00A8640E">
      <w:pPr>
        <w:spacing w:after="0" w:line="240" w:lineRule="auto"/>
      </w:pPr>
      <w:r>
        <w:separator/>
      </w:r>
    </w:p>
  </w:endnote>
  <w:endnote w:type="continuationSeparator" w:id="0">
    <w:p w:rsidR="002C1003" w:rsidRDefault="002C1003" w:rsidP="00A86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Century Schoolbook">
    <w:altName w:val="Century"/>
    <w:charset w:val="A1"/>
    <w:family w:val="roman"/>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636B" w:rsidRPr="008C636B" w:rsidRDefault="00967573" w:rsidP="00ED4093">
    <w:pPr>
      <w:widowControl w:val="0"/>
      <w:autoSpaceDE w:val="0"/>
      <w:autoSpaceDN w:val="0"/>
      <w:adjustRightInd w:val="0"/>
      <w:spacing w:before="12" w:after="0" w:line="221" w:lineRule="exact"/>
      <w:ind w:right="-20"/>
      <w:jc w:val="center"/>
      <w:rPr>
        <w:rFonts w:cs="Arial"/>
        <w:b/>
        <w:bCs/>
        <w:color w:val="0F243E"/>
        <w:position w:val="-1"/>
        <w:lang w:val="el-GR"/>
      </w:rPr>
    </w:pPr>
    <w:r>
      <w:rPr>
        <w:rFonts w:ascii="Arial" w:hAnsi="Arial" w:cs="Arial"/>
        <w:b/>
        <w:bCs/>
        <w:noProof/>
        <w:color w:val="1D1B11"/>
        <w:position w:val="-1"/>
        <w:sz w:val="20"/>
        <w:szCs w:val="20"/>
        <w:lang w:val="el-GR" w:eastAsia="el-GR"/>
      </w:rPr>
      <w:pict>
        <v:polyline id="_x0000_s2049" style="position:absolute;left:0;text-align:left;z-index:-251658752;mso-position-horizontal-relative:page;mso-position-vertical-relative:text" points="75.85pt,-.45pt,479.3pt,-.45pt" coordsize="8069,0" o:allowincell="f" filled="f" strokecolor="#0049ad" strokeweight=".35281mm">
          <v:path arrowok="t"/>
          <w10:wrap anchorx="page"/>
        </v:polyline>
      </w:pict>
    </w:r>
    <w:r w:rsidR="008C636B" w:rsidRPr="008C636B">
      <w:rPr>
        <w:rFonts w:cs="Arial"/>
        <w:b/>
        <w:bCs/>
        <w:color w:val="0F243E"/>
        <w:spacing w:val="-8"/>
        <w:position w:val="-1"/>
        <w:lang w:val="el-GR"/>
      </w:rPr>
      <w:t>Ταχυδρομική Διεύθυνση</w:t>
    </w:r>
    <w:r w:rsidR="008C636B" w:rsidRPr="008C636B">
      <w:rPr>
        <w:rFonts w:cs="Arial"/>
        <w:b/>
        <w:bCs/>
        <w:color w:val="0F243E"/>
        <w:position w:val="-1"/>
        <w:lang w:val="el-GR"/>
      </w:rPr>
      <w:t>: Τ</w:t>
    </w:r>
    <w:r w:rsidR="008C636B" w:rsidRPr="008C636B">
      <w:rPr>
        <w:rFonts w:cs="Arial"/>
        <w:b/>
        <w:bCs/>
        <w:color w:val="0F243E"/>
        <w:w w:val="109"/>
        <w:position w:val="-1"/>
        <w:lang w:val="el-GR"/>
      </w:rPr>
      <w:t>.Θ.</w:t>
    </w:r>
    <w:r w:rsidR="008C636B" w:rsidRPr="008C636B">
      <w:rPr>
        <w:rFonts w:cs="Arial"/>
        <w:b/>
        <w:bCs/>
        <w:color w:val="0F243E"/>
        <w:position w:val="-1"/>
        <w:lang w:val="el-GR"/>
      </w:rPr>
      <w:t xml:space="preserve"> 8159, Τ</w:t>
    </w:r>
    <w:r w:rsidR="008C636B" w:rsidRPr="008C636B">
      <w:rPr>
        <w:rFonts w:cs="Arial"/>
        <w:b/>
        <w:bCs/>
        <w:color w:val="0F243E"/>
        <w:w w:val="104"/>
        <w:position w:val="-1"/>
        <w:lang w:val="el-GR"/>
      </w:rPr>
      <w:t>.Κ.</w:t>
    </w:r>
    <w:r w:rsidR="008C636B" w:rsidRPr="008C636B">
      <w:rPr>
        <w:rFonts w:cs="Arial"/>
        <w:b/>
        <w:bCs/>
        <w:color w:val="0F243E"/>
        <w:position w:val="-1"/>
        <w:lang w:val="el-GR"/>
      </w:rPr>
      <w:t xml:space="preserve"> 10</w:t>
    </w:r>
    <w:r w:rsidR="007B30F0">
      <w:rPr>
        <w:rFonts w:cs="Arial"/>
        <w:b/>
        <w:bCs/>
        <w:color w:val="0F243E"/>
        <w:position w:val="-1"/>
        <w:lang w:val="el-GR"/>
      </w:rPr>
      <w:t>2</w:t>
    </w:r>
    <w:r w:rsidR="008C636B" w:rsidRPr="008C636B">
      <w:rPr>
        <w:rFonts w:cs="Arial"/>
        <w:b/>
        <w:bCs/>
        <w:color w:val="0F243E"/>
        <w:position w:val="-1"/>
        <w:lang w:val="el-GR"/>
      </w:rPr>
      <w:t xml:space="preserve">10 • </w:t>
    </w:r>
    <w:proofErr w:type="spellStart"/>
    <w:r w:rsidR="008C636B" w:rsidRPr="008C636B">
      <w:rPr>
        <w:rFonts w:cs="Arial"/>
        <w:b/>
        <w:bCs/>
        <w:color w:val="0F243E"/>
        <w:position w:val="-1"/>
        <w:lang w:val="el-GR"/>
      </w:rPr>
      <w:t>τηλ</w:t>
    </w:r>
    <w:proofErr w:type="spellEnd"/>
    <w:r w:rsidR="008C636B" w:rsidRPr="008C636B">
      <w:rPr>
        <w:rFonts w:cs="Arial"/>
        <w:b/>
        <w:bCs/>
        <w:color w:val="0F243E"/>
        <w:w w:val="95"/>
        <w:position w:val="-1"/>
        <w:lang w:val="el-GR"/>
      </w:rPr>
      <w:t>.:</w:t>
    </w:r>
    <w:r w:rsidR="008C636B" w:rsidRPr="008C636B">
      <w:rPr>
        <w:rFonts w:cs="Arial"/>
        <w:b/>
        <w:bCs/>
        <w:color w:val="0F243E"/>
        <w:position w:val="-1"/>
        <w:lang w:val="el-GR"/>
      </w:rPr>
      <w:t xml:space="preserve"> 210 52 38 389 •</w:t>
    </w:r>
    <w:r w:rsidR="008C636B" w:rsidRPr="008C636B">
      <w:rPr>
        <w:rFonts w:cs="Arial"/>
        <w:b/>
        <w:bCs/>
        <w:color w:val="0F243E"/>
        <w:spacing w:val="1"/>
        <w:position w:val="-1"/>
        <w:lang w:val="el-GR"/>
      </w:rPr>
      <w:t xml:space="preserve"> </w:t>
    </w:r>
    <w:r w:rsidR="008C636B" w:rsidRPr="008C636B">
      <w:rPr>
        <w:rFonts w:cs="Arial"/>
        <w:b/>
        <w:bCs/>
        <w:color w:val="0F243E"/>
        <w:position w:val="-1"/>
      </w:rPr>
      <w:t>fax</w:t>
    </w:r>
    <w:r w:rsidR="008C636B" w:rsidRPr="008C636B">
      <w:rPr>
        <w:rFonts w:cs="Arial"/>
        <w:b/>
        <w:bCs/>
        <w:color w:val="0F243E"/>
        <w:position w:val="-1"/>
        <w:lang w:val="el-GR"/>
      </w:rPr>
      <w:t>: 210 52 38 389</w:t>
    </w:r>
  </w:p>
  <w:p w:rsidR="00A8640E" w:rsidRPr="00340637" w:rsidRDefault="00967573" w:rsidP="00ED4093">
    <w:pPr>
      <w:widowControl w:val="0"/>
      <w:autoSpaceDE w:val="0"/>
      <w:autoSpaceDN w:val="0"/>
      <w:adjustRightInd w:val="0"/>
      <w:spacing w:before="3" w:after="0" w:line="240" w:lineRule="auto"/>
      <w:ind w:right="-20"/>
      <w:jc w:val="center"/>
      <w:rPr>
        <w:rFonts w:cs="Arial"/>
        <w:color w:val="0F243E"/>
      </w:rPr>
    </w:pPr>
    <w:hyperlink r:id="rId1" w:history="1">
      <w:r w:rsidR="00E321C5" w:rsidRPr="00A42196">
        <w:rPr>
          <w:rStyle w:val="-"/>
          <w:rFonts w:cs="Arial"/>
          <w:b/>
          <w:bCs/>
        </w:rPr>
        <w:t xml:space="preserve">e-mails: pea@retina.gr, hellenic.retina.society@gmail.com </w:t>
      </w:r>
    </w:hyperlink>
    <w:hyperlink r:id="rId2" w:history="1">
      <w:r w:rsidR="008C636B" w:rsidRPr="00340637">
        <w:rPr>
          <w:rFonts w:cs="Arial"/>
          <w:b/>
          <w:bCs/>
          <w:color w:val="0F243E"/>
        </w:rPr>
        <w:t xml:space="preserve">• </w:t>
      </w:r>
      <w:r w:rsidR="008C636B" w:rsidRPr="008C636B">
        <w:rPr>
          <w:rFonts w:cs="Arial"/>
          <w:b/>
          <w:bCs/>
          <w:color w:val="0F243E"/>
        </w:rPr>
        <w:t>website</w:t>
      </w:r>
      <w:r w:rsidR="008C636B" w:rsidRPr="00340637">
        <w:rPr>
          <w:rFonts w:cs="Arial"/>
          <w:b/>
          <w:bCs/>
          <w:color w:val="0F243E"/>
        </w:rPr>
        <w:t xml:space="preserve">: </w:t>
      </w:r>
      <w:r w:rsidR="008C636B" w:rsidRPr="008C636B">
        <w:rPr>
          <w:rFonts w:cs="Arial"/>
          <w:b/>
          <w:bCs/>
          <w:color w:val="0F243E"/>
        </w:rPr>
        <w:t>http</w:t>
      </w:r>
      <w:r w:rsidR="008C636B" w:rsidRPr="00340637">
        <w:rPr>
          <w:rFonts w:cs="Arial"/>
          <w:b/>
          <w:bCs/>
          <w:color w:val="0F243E"/>
        </w:rPr>
        <w:t>://</w:t>
      </w:r>
      <w:r w:rsidR="008C636B" w:rsidRPr="008C636B">
        <w:rPr>
          <w:rFonts w:cs="Arial"/>
          <w:b/>
          <w:bCs/>
          <w:color w:val="0F243E"/>
        </w:rPr>
        <w:t>ww</w:t>
      </w:r>
      <w:r w:rsidR="008C636B" w:rsidRPr="008C636B">
        <w:rPr>
          <w:rFonts w:cs="Arial"/>
          <w:b/>
          <w:bCs/>
          <w:color w:val="0F243E"/>
          <w:spacing w:val="-8"/>
        </w:rPr>
        <w:t>w</w:t>
      </w:r>
      <w:r w:rsidR="008C636B" w:rsidRPr="00340637">
        <w:rPr>
          <w:rFonts w:cs="Arial"/>
          <w:b/>
          <w:bCs/>
          <w:color w:val="0F243E"/>
        </w:rPr>
        <w:t>.</w:t>
      </w:r>
      <w:r w:rsidR="008C636B" w:rsidRPr="008C636B">
        <w:rPr>
          <w:rFonts w:cs="Arial"/>
          <w:b/>
          <w:bCs/>
          <w:color w:val="0F243E"/>
        </w:rPr>
        <w:t>retina</w:t>
      </w:r>
      <w:r w:rsidR="008C636B" w:rsidRPr="00340637">
        <w:rPr>
          <w:rFonts w:cs="Arial"/>
          <w:b/>
          <w:bCs/>
          <w:color w:val="0F243E"/>
        </w:rPr>
        <w:t>.</w:t>
      </w:r>
      <w:r w:rsidR="008C636B" w:rsidRPr="008C636B">
        <w:rPr>
          <w:rFonts w:cs="Arial"/>
          <w:b/>
          <w:bCs/>
          <w:color w:val="0F243E"/>
        </w:rPr>
        <w:t>gr</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1003" w:rsidRDefault="002C1003" w:rsidP="00A8640E">
      <w:pPr>
        <w:spacing w:after="0" w:line="240" w:lineRule="auto"/>
      </w:pPr>
      <w:r>
        <w:separator/>
      </w:r>
    </w:p>
  </w:footnote>
  <w:footnote w:type="continuationSeparator" w:id="0">
    <w:p w:rsidR="002C1003" w:rsidRDefault="002C1003" w:rsidP="00A8640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55CF8"/>
    <w:multiLevelType w:val="hybridMultilevel"/>
    <w:tmpl w:val="D4F415B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6052D2A"/>
    <w:multiLevelType w:val="hybridMultilevel"/>
    <w:tmpl w:val="A02AFA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087176CD"/>
    <w:multiLevelType w:val="hybridMultilevel"/>
    <w:tmpl w:val="F5729EC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13BC3F0F"/>
    <w:multiLevelType w:val="hybridMultilevel"/>
    <w:tmpl w:val="D4CE71E6"/>
    <w:lvl w:ilvl="0" w:tplc="04080001">
      <w:start w:val="1"/>
      <w:numFmt w:val="bullet"/>
      <w:lvlText w:val=""/>
      <w:lvlJc w:val="left"/>
      <w:pPr>
        <w:tabs>
          <w:tab w:val="num" w:pos="360"/>
        </w:tabs>
        <w:ind w:left="360" w:hanging="360"/>
      </w:pPr>
      <w:rPr>
        <w:rFonts w:ascii="Symbol" w:hAnsi="Symbol" w:hint="default"/>
      </w:rPr>
    </w:lvl>
    <w:lvl w:ilvl="1" w:tplc="04080003" w:tentative="1">
      <w:start w:val="1"/>
      <w:numFmt w:val="bullet"/>
      <w:lvlText w:val="o"/>
      <w:lvlJc w:val="left"/>
      <w:pPr>
        <w:tabs>
          <w:tab w:val="num" w:pos="1080"/>
        </w:tabs>
        <w:ind w:left="1080" w:hanging="360"/>
      </w:pPr>
      <w:rPr>
        <w:rFonts w:ascii="Courier New" w:hAnsi="Courier New" w:cs="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cs="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cs="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4">
    <w:nsid w:val="156B6A0E"/>
    <w:multiLevelType w:val="hybridMultilevel"/>
    <w:tmpl w:val="DF92A6B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6846E52"/>
    <w:multiLevelType w:val="hybridMultilevel"/>
    <w:tmpl w:val="47BEBF74"/>
    <w:lvl w:ilvl="0" w:tplc="56206CAC">
      <w:start w:val="1"/>
      <w:numFmt w:val="decimal"/>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nsid w:val="2DAF6086"/>
    <w:multiLevelType w:val="hybridMultilevel"/>
    <w:tmpl w:val="C85026A0"/>
    <w:lvl w:ilvl="0" w:tplc="21307C84">
      <w:start w:val="1"/>
      <w:numFmt w:val="decimal"/>
      <w:lvlText w:val="%1."/>
      <w:lvlJc w:val="left"/>
      <w:pPr>
        <w:ind w:left="502" w:hanging="360"/>
      </w:pPr>
      <w:rPr>
        <w:rFonts w:hint="default"/>
        <w:b/>
        <w:sz w:val="24"/>
        <w:szCs w:val="24"/>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37212CA4"/>
    <w:multiLevelType w:val="hybridMultilevel"/>
    <w:tmpl w:val="828E0C8E"/>
    <w:lvl w:ilvl="0" w:tplc="04080001">
      <w:start w:val="1"/>
      <w:numFmt w:val="bullet"/>
      <w:lvlText w:val=""/>
      <w:lvlJc w:val="left"/>
      <w:pPr>
        <w:ind w:left="36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419B1031"/>
    <w:multiLevelType w:val="hybridMultilevel"/>
    <w:tmpl w:val="8FE8539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44DE29BF"/>
    <w:multiLevelType w:val="hybridMultilevel"/>
    <w:tmpl w:val="9C4EC6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nsid w:val="4D7A0264"/>
    <w:multiLevelType w:val="hybridMultilevel"/>
    <w:tmpl w:val="4F004374"/>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1">
    <w:nsid w:val="506E608E"/>
    <w:multiLevelType w:val="hybridMultilevel"/>
    <w:tmpl w:val="CA5228AA"/>
    <w:lvl w:ilvl="0" w:tplc="04080017">
      <w:start w:val="1"/>
      <w:numFmt w:val="low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50CF4AF0"/>
    <w:multiLevelType w:val="hybridMultilevel"/>
    <w:tmpl w:val="878EF560"/>
    <w:lvl w:ilvl="0" w:tplc="0408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nsid w:val="51667E5A"/>
    <w:multiLevelType w:val="hybridMultilevel"/>
    <w:tmpl w:val="DC983970"/>
    <w:lvl w:ilvl="0" w:tplc="45C85FC8">
      <w:start w:val="1"/>
      <w:numFmt w:val="decimal"/>
      <w:lvlText w:val="%1)"/>
      <w:lvlJc w:val="left"/>
      <w:pPr>
        <w:ind w:left="1080" w:hanging="360"/>
      </w:pPr>
      <w:rPr>
        <w:rFonts w:hint="default"/>
        <w:b/>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4">
    <w:nsid w:val="5E2872DD"/>
    <w:multiLevelType w:val="hybridMultilevel"/>
    <w:tmpl w:val="9B78CAA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63DF26D6"/>
    <w:multiLevelType w:val="hybridMultilevel"/>
    <w:tmpl w:val="2808257E"/>
    <w:lvl w:ilvl="0" w:tplc="04080017">
      <w:start w:val="1"/>
      <w:numFmt w:val="lowerLetter"/>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64EC0244"/>
    <w:multiLevelType w:val="hybridMultilevel"/>
    <w:tmpl w:val="0F882AC2"/>
    <w:lvl w:ilvl="0" w:tplc="04080001">
      <w:start w:val="1"/>
      <w:numFmt w:val="bullet"/>
      <w:lvlText w:val=""/>
      <w:lvlJc w:val="left"/>
      <w:pPr>
        <w:ind w:left="2160" w:hanging="360"/>
      </w:pPr>
      <w:rPr>
        <w:rFonts w:ascii="Symbol" w:hAnsi="Symbol" w:hint="default"/>
      </w:rPr>
    </w:lvl>
    <w:lvl w:ilvl="1" w:tplc="04080003" w:tentative="1">
      <w:start w:val="1"/>
      <w:numFmt w:val="bullet"/>
      <w:lvlText w:val="o"/>
      <w:lvlJc w:val="left"/>
      <w:pPr>
        <w:ind w:left="2880" w:hanging="360"/>
      </w:pPr>
      <w:rPr>
        <w:rFonts w:ascii="Courier New" w:hAnsi="Courier New" w:cs="Courier New" w:hint="default"/>
      </w:rPr>
    </w:lvl>
    <w:lvl w:ilvl="2" w:tplc="04080005" w:tentative="1">
      <w:start w:val="1"/>
      <w:numFmt w:val="bullet"/>
      <w:lvlText w:val=""/>
      <w:lvlJc w:val="left"/>
      <w:pPr>
        <w:ind w:left="3600" w:hanging="360"/>
      </w:pPr>
      <w:rPr>
        <w:rFonts w:ascii="Wingdings" w:hAnsi="Wingdings" w:hint="default"/>
      </w:rPr>
    </w:lvl>
    <w:lvl w:ilvl="3" w:tplc="04080001" w:tentative="1">
      <w:start w:val="1"/>
      <w:numFmt w:val="bullet"/>
      <w:lvlText w:val=""/>
      <w:lvlJc w:val="left"/>
      <w:pPr>
        <w:ind w:left="4320" w:hanging="360"/>
      </w:pPr>
      <w:rPr>
        <w:rFonts w:ascii="Symbol" w:hAnsi="Symbol" w:hint="default"/>
      </w:rPr>
    </w:lvl>
    <w:lvl w:ilvl="4" w:tplc="04080003" w:tentative="1">
      <w:start w:val="1"/>
      <w:numFmt w:val="bullet"/>
      <w:lvlText w:val="o"/>
      <w:lvlJc w:val="left"/>
      <w:pPr>
        <w:ind w:left="5040" w:hanging="360"/>
      </w:pPr>
      <w:rPr>
        <w:rFonts w:ascii="Courier New" w:hAnsi="Courier New" w:cs="Courier New" w:hint="default"/>
      </w:rPr>
    </w:lvl>
    <w:lvl w:ilvl="5" w:tplc="04080005" w:tentative="1">
      <w:start w:val="1"/>
      <w:numFmt w:val="bullet"/>
      <w:lvlText w:val=""/>
      <w:lvlJc w:val="left"/>
      <w:pPr>
        <w:ind w:left="5760" w:hanging="360"/>
      </w:pPr>
      <w:rPr>
        <w:rFonts w:ascii="Wingdings" w:hAnsi="Wingdings" w:hint="default"/>
      </w:rPr>
    </w:lvl>
    <w:lvl w:ilvl="6" w:tplc="04080001" w:tentative="1">
      <w:start w:val="1"/>
      <w:numFmt w:val="bullet"/>
      <w:lvlText w:val=""/>
      <w:lvlJc w:val="left"/>
      <w:pPr>
        <w:ind w:left="6480" w:hanging="360"/>
      </w:pPr>
      <w:rPr>
        <w:rFonts w:ascii="Symbol" w:hAnsi="Symbol" w:hint="default"/>
      </w:rPr>
    </w:lvl>
    <w:lvl w:ilvl="7" w:tplc="04080003" w:tentative="1">
      <w:start w:val="1"/>
      <w:numFmt w:val="bullet"/>
      <w:lvlText w:val="o"/>
      <w:lvlJc w:val="left"/>
      <w:pPr>
        <w:ind w:left="7200" w:hanging="360"/>
      </w:pPr>
      <w:rPr>
        <w:rFonts w:ascii="Courier New" w:hAnsi="Courier New" w:cs="Courier New" w:hint="default"/>
      </w:rPr>
    </w:lvl>
    <w:lvl w:ilvl="8" w:tplc="04080005" w:tentative="1">
      <w:start w:val="1"/>
      <w:numFmt w:val="bullet"/>
      <w:lvlText w:val=""/>
      <w:lvlJc w:val="left"/>
      <w:pPr>
        <w:ind w:left="7920" w:hanging="360"/>
      </w:pPr>
      <w:rPr>
        <w:rFonts w:ascii="Wingdings" w:hAnsi="Wingdings" w:hint="default"/>
      </w:rPr>
    </w:lvl>
  </w:abstractNum>
  <w:abstractNum w:abstractNumId="17">
    <w:nsid w:val="76E21F0B"/>
    <w:multiLevelType w:val="hybridMultilevel"/>
    <w:tmpl w:val="8CCCDA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0"/>
  </w:num>
  <w:num w:numId="4">
    <w:abstractNumId w:val="7"/>
  </w:num>
  <w:num w:numId="5">
    <w:abstractNumId w:val="17"/>
  </w:num>
  <w:num w:numId="6">
    <w:abstractNumId w:val="8"/>
  </w:num>
  <w:num w:numId="7">
    <w:abstractNumId w:val="2"/>
  </w:num>
  <w:num w:numId="8">
    <w:abstractNumId w:val="5"/>
  </w:num>
  <w:num w:numId="9">
    <w:abstractNumId w:val="6"/>
  </w:num>
  <w:num w:numId="10">
    <w:abstractNumId w:val="1"/>
  </w:num>
  <w:num w:numId="11">
    <w:abstractNumId w:val="16"/>
  </w:num>
  <w:num w:numId="12">
    <w:abstractNumId w:val="14"/>
  </w:num>
  <w:num w:numId="13">
    <w:abstractNumId w:val="11"/>
  </w:num>
  <w:num w:numId="14">
    <w:abstractNumId w:val="15"/>
  </w:num>
  <w:num w:numId="15">
    <w:abstractNumId w:val="12"/>
  </w:num>
  <w:num w:numId="16">
    <w:abstractNumId w:val="9"/>
  </w:num>
  <w:num w:numId="17">
    <w:abstractNumId w:val="4"/>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doNotTrackFormatting/>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BC13E3"/>
    <w:rsid w:val="00007DA8"/>
    <w:rsid w:val="000270E0"/>
    <w:rsid w:val="00034CA0"/>
    <w:rsid w:val="00040BEC"/>
    <w:rsid w:val="000474BE"/>
    <w:rsid w:val="00092907"/>
    <w:rsid w:val="00093F69"/>
    <w:rsid w:val="0009488A"/>
    <w:rsid w:val="000A7DC7"/>
    <w:rsid w:val="000B1134"/>
    <w:rsid w:val="000B361A"/>
    <w:rsid w:val="000B61FC"/>
    <w:rsid w:val="000C3E16"/>
    <w:rsid w:val="000C5F2A"/>
    <w:rsid w:val="000D3923"/>
    <w:rsid w:val="000E26E7"/>
    <w:rsid w:val="000E37C3"/>
    <w:rsid w:val="000F117A"/>
    <w:rsid w:val="00105DD5"/>
    <w:rsid w:val="001070D5"/>
    <w:rsid w:val="001128A0"/>
    <w:rsid w:val="00161C8C"/>
    <w:rsid w:val="00186D33"/>
    <w:rsid w:val="00191073"/>
    <w:rsid w:val="001939D6"/>
    <w:rsid w:val="001E000F"/>
    <w:rsid w:val="001E2403"/>
    <w:rsid w:val="001E7847"/>
    <w:rsid w:val="001F273B"/>
    <w:rsid w:val="00212364"/>
    <w:rsid w:val="00215B4C"/>
    <w:rsid w:val="00217C2F"/>
    <w:rsid w:val="002241B9"/>
    <w:rsid w:val="002456B7"/>
    <w:rsid w:val="00247D19"/>
    <w:rsid w:val="00255E56"/>
    <w:rsid w:val="00276B1C"/>
    <w:rsid w:val="002848EB"/>
    <w:rsid w:val="0028634A"/>
    <w:rsid w:val="002A566F"/>
    <w:rsid w:val="002A5CCE"/>
    <w:rsid w:val="002B73DB"/>
    <w:rsid w:val="002C0882"/>
    <w:rsid w:val="002C1003"/>
    <w:rsid w:val="00306F45"/>
    <w:rsid w:val="00307F70"/>
    <w:rsid w:val="003170C5"/>
    <w:rsid w:val="00320E41"/>
    <w:rsid w:val="00322CF3"/>
    <w:rsid w:val="00331F37"/>
    <w:rsid w:val="00333BFB"/>
    <w:rsid w:val="00340637"/>
    <w:rsid w:val="00346DD7"/>
    <w:rsid w:val="00381125"/>
    <w:rsid w:val="0039032C"/>
    <w:rsid w:val="00390746"/>
    <w:rsid w:val="003A3FE8"/>
    <w:rsid w:val="003A4FAA"/>
    <w:rsid w:val="003B562A"/>
    <w:rsid w:val="003C1A61"/>
    <w:rsid w:val="003C44C7"/>
    <w:rsid w:val="003D7EA2"/>
    <w:rsid w:val="0043308C"/>
    <w:rsid w:val="00444F9B"/>
    <w:rsid w:val="00445DC5"/>
    <w:rsid w:val="00486B88"/>
    <w:rsid w:val="004878FA"/>
    <w:rsid w:val="004B71DD"/>
    <w:rsid w:val="004C09EA"/>
    <w:rsid w:val="004D1BAE"/>
    <w:rsid w:val="0050367A"/>
    <w:rsid w:val="005248C4"/>
    <w:rsid w:val="0054378B"/>
    <w:rsid w:val="005471CD"/>
    <w:rsid w:val="00577B03"/>
    <w:rsid w:val="00581065"/>
    <w:rsid w:val="0058115B"/>
    <w:rsid w:val="005A543D"/>
    <w:rsid w:val="005B4E92"/>
    <w:rsid w:val="005B607B"/>
    <w:rsid w:val="005C4828"/>
    <w:rsid w:val="005D3380"/>
    <w:rsid w:val="005D501D"/>
    <w:rsid w:val="005F3A2D"/>
    <w:rsid w:val="005F76DF"/>
    <w:rsid w:val="00602552"/>
    <w:rsid w:val="0060777C"/>
    <w:rsid w:val="006102A5"/>
    <w:rsid w:val="006176E8"/>
    <w:rsid w:val="00621830"/>
    <w:rsid w:val="00621983"/>
    <w:rsid w:val="00625459"/>
    <w:rsid w:val="00642F59"/>
    <w:rsid w:val="0065625C"/>
    <w:rsid w:val="006679FE"/>
    <w:rsid w:val="0069104A"/>
    <w:rsid w:val="00692E70"/>
    <w:rsid w:val="006A0E42"/>
    <w:rsid w:val="006A31CB"/>
    <w:rsid w:val="006A5B5D"/>
    <w:rsid w:val="006B1830"/>
    <w:rsid w:val="006C022B"/>
    <w:rsid w:val="006C168D"/>
    <w:rsid w:val="006E0DA9"/>
    <w:rsid w:val="006E269B"/>
    <w:rsid w:val="006F76F5"/>
    <w:rsid w:val="00701B1E"/>
    <w:rsid w:val="007148F8"/>
    <w:rsid w:val="00715525"/>
    <w:rsid w:val="00725E8F"/>
    <w:rsid w:val="00731452"/>
    <w:rsid w:val="007664FB"/>
    <w:rsid w:val="00773C70"/>
    <w:rsid w:val="007924B7"/>
    <w:rsid w:val="007958FB"/>
    <w:rsid w:val="007B30F0"/>
    <w:rsid w:val="007D429E"/>
    <w:rsid w:val="007E03A2"/>
    <w:rsid w:val="007E2371"/>
    <w:rsid w:val="007E244D"/>
    <w:rsid w:val="007F5409"/>
    <w:rsid w:val="00802BD3"/>
    <w:rsid w:val="00803CFB"/>
    <w:rsid w:val="00824715"/>
    <w:rsid w:val="00825FAB"/>
    <w:rsid w:val="008277EE"/>
    <w:rsid w:val="00832323"/>
    <w:rsid w:val="0084141B"/>
    <w:rsid w:val="00846345"/>
    <w:rsid w:val="00847852"/>
    <w:rsid w:val="008628EE"/>
    <w:rsid w:val="0087048B"/>
    <w:rsid w:val="008831D7"/>
    <w:rsid w:val="00884A34"/>
    <w:rsid w:val="00887555"/>
    <w:rsid w:val="008A227E"/>
    <w:rsid w:val="008C636B"/>
    <w:rsid w:val="008D0D8F"/>
    <w:rsid w:val="00912440"/>
    <w:rsid w:val="0091711C"/>
    <w:rsid w:val="009245F9"/>
    <w:rsid w:val="0096262D"/>
    <w:rsid w:val="00967573"/>
    <w:rsid w:val="00977A30"/>
    <w:rsid w:val="009D5C74"/>
    <w:rsid w:val="009E3A42"/>
    <w:rsid w:val="009E50B9"/>
    <w:rsid w:val="009E6A7F"/>
    <w:rsid w:val="00A0134E"/>
    <w:rsid w:val="00A32BBB"/>
    <w:rsid w:val="00A37730"/>
    <w:rsid w:val="00A509C4"/>
    <w:rsid w:val="00A6008B"/>
    <w:rsid w:val="00A62E82"/>
    <w:rsid w:val="00A63CE2"/>
    <w:rsid w:val="00A8640E"/>
    <w:rsid w:val="00A86D48"/>
    <w:rsid w:val="00AB0C02"/>
    <w:rsid w:val="00AB2B35"/>
    <w:rsid w:val="00AE487F"/>
    <w:rsid w:val="00AF4E6D"/>
    <w:rsid w:val="00AF5EE2"/>
    <w:rsid w:val="00B20989"/>
    <w:rsid w:val="00B361AB"/>
    <w:rsid w:val="00B43638"/>
    <w:rsid w:val="00B45E39"/>
    <w:rsid w:val="00B530A7"/>
    <w:rsid w:val="00B63FA3"/>
    <w:rsid w:val="00B77C1E"/>
    <w:rsid w:val="00B82957"/>
    <w:rsid w:val="00BA2BA1"/>
    <w:rsid w:val="00BC13E3"/>
    <w:rsid w:val="00BC59A3"/>
    <w:rsid w:val="00BC5D64"/>
    <w:rsid w:val="00BF03AA"/>
    <w:rsid w:val="00C12A49"/>
    <w:rsid w:val="00C24C7A"/>
    <w:rsid w:val="00C41C7D"/>
    <w:rsid w:val="00C4465A"/>
    <w:rsid w:val="00C51603"/>
    <w:rsid w:val="00C53633"/>
    <w:rsid w:val="00C63293"/>
    <w:rsid w:val="00C7241C"/>
    <w:rsid w:val="00C74C76"/>
    <w:rsid w:val="00C74FC1"/>
    <w:rsid w:val="00CB59D2"/>
    <w:rsid w:val="00CC25BC"/>
    <w:rsid w:val="00CF3915"/>
    <w:rsid w:val="00CF4FC1"/>
    <w:rsid w:val="00D0494C"/>
    <w:rsid w:val="00D0556A"/>
    <w:rsid w:val="00D60C34"/>
    <w:rsid w:val="00D67007"/>
    <w:rsid w:val="00D76008"/>
    <w:rsid w:val="00D77D52"/>
    <w:rsid w:val="00D847DC"/>
    <w:rsid w:val="00DA0D86"/>
    <w:rsid w:val="00DA4642"/>
    <w:rsid w:val="00DB0341"/>
    <w:rsid w:val="00DC22A3"/>
    <w:rsid w:val="00DD46DF"/>
    <w:rsid w:val="00DE327C"/>
    <w:rsid w:val="00E01FE0"/>
    <w:rsid w:val="00E0739A"/>
    <w:rsid w:val="00E321C5"/>
    <w:rsid w:val="00E41287"/>
    <w:rsid w:val="00E451A3"/>
    <w:rsid w:val="00E50E6D"/>
    <w:rsid w:val="00E5691B"/>
    <w:rsid w:val="00E570E7"/>
    <w:rsid w:val="00E67B75"/>
    <w:rsid w:val="00E87643"/>
    <w:rsid w:val="00EB00D1"/>
    <w:rsid w:val="00EC5D88"/>
    <w:rsid w:val="00ED4093"/>
    <w:rsid w:val="00F375F0"/>
    <w:rsid w:val="00F42FF6"/>
    <w:rsid w:val="00F4620F"/>
    <w:rsid w:val="00F64DCD"/>
    <w:rsid w:val="00F974B4"/>
    <w:rsid w:val="00FB1D72"/>
    <w:rsid w:val="00FD221F"/>
    <w:rsid w:val="00FD59AF"/>
    <w:rsid w:val="00FF34D0"/>
    <w:rsid w:val="00FF5D08"/>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543D"/>
    <w:pPr>
      <w:spacing w:after="200" w:line="276" w:lineRule="auto"/>
    </w:pPr>
    <w:rPr>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A8640E"/>
    <w:pPr>
      <w:tabs>
        <w:tab w:val="center" w:pos="4153"/>
        <w:tab w:val="right" w:pos="8306"/>
      </w:tabs>
    </w:pPr>
  </w:style>
  <w:style w:type="character" w:customStyle="1" w:styleId="Char">
    <w:name w:val="Κεφαλίδα Char"/>
    <w:basedOn w:val="a0"/>
    <w:link w:val="a3"/>
    <w:uiPriority w:val="99"/>
    <w:semiHidden/>
    <w:rsid w:val="00A8640E"/>
    <w:rPr>
      <w:sz w:val="22"/>
      <w:szCs w:val="22"/>
      <w:lang w:val="en-US" w:eastAsia="en-US"/>
    </w:rPr>
  </w:style>
  <w:style w:type="paragraph" w:styleId="a4">
    <w:name w:val="footer"/>
    <w:basedOn w:val="a"/>
    <w:link w:val="Char0"/>
    <w:uiPriority w:val="99"/>
    <w:unhideWhenUsed/>
    <w:rsid w:val="00A8640E"/>
    <w:pPr>
      <w:tabs>
        <w:tab w:val="center" w:pos="4153"/>
        <w:tab w:val="right" w:pos="8306"/>
      </w:tabs>
    </w:pPr>
  </w:style>
  <w:style w:type="character" w:customStyle="1" w:styleId="Char0">
    <w:name w:val="Υποσέλιδο Char"/>
    <w:basedOn w:val="a0"/>
    <w:link w:val="a4"/>
    <w:uiPriority w:val="99"/>
    <w:rsid w:val="00A8640E"/>
    <w:rPr>
      <w:sz w:val="22"/>
      <w:szCs w:val="22"/>
      <w:lang w:val="en-US" w:eastAsia="en-US"/>
    </w:rPr>
  </w:style>
  <w:style w:type="paragraph" w:styleId="a5">
    <w:name w:val="Balloon Text"/>
    <w:basedOn w:val="a"/>
    <w:link w:val="Char1"/>
    <w:uiPriority w:val="99"/>
    <w:semiHidden/>
    <w:unhideWhenUsed/>
    <w:rsid w:val="00A8640E"/>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A8640E"/>
    <w:rPr>
      <w:rFonts w:ascii="Tahoma" w:hAnsi="Tahoma" w:cs="Tahoma"/>
      <w:sz w:val="16"/>
      <w:szCs w:val="16"/>
      <w:lang w:val="en-US" w:eastAsia="en-US"/>
    </w:rPr>
  </w:style>
  <w:style w:type="paragraph" w:styleId="a6">
    <w:name w:val="Revision"/>
    <w:hidden/>
    <w:uiPriority w:val="99"/>
    <w:semiHidden/>
    <w:rsid w:val="008C636B"/>
    <w:rPr>
      <w:sz w:val="22"/>
      <w:szCs w:val="22"/>
      <w:lang w:val="en-US" w:eastAsia="en-US"/>
    </w:rPr>
  </w:style>
  <w:style w:type="character" w:styleId="-">
    <w:name w:val="Hyperlink"/>
    <w:basedOn w:val="a0"/>
    <w:uiPriority w:val="99"/>
    <w:unhideWhenUsed/>
    <w:rsid w:val="008C636B"/>
    <w:rPr>
      <w:color w:val="0000FF"/>
      <w:u w:val="single"/>
    </w:rPr>
  </w:style>
  <w:style w:type="paragraph" w:styleId="a7">
    <w:name w:val="Body Text"/>
    <w:basedOn w:val="a"/>
    <w:link w:val="Char2"/>
    <w:semiHidden/>
    <w:rsid w:val="00A37730"/>
    <w:pPr>
      <w:suppressAutoHyphens/>
      <w:overflowPunct w:val="0"/>
      <w:autoSpaceDE w:val="0"/>
      <w:spacing w:after="0" w:line="240" w:lineRule="auto"/>
      <w:textAlignment w:val="baseline"/>
    </w:pPr>
    <w:rPr>
      <w:rFonts w:ascii="Arial" w:hAnsi="Arial"/>
      <w:b/>
      <w:sz w:val="28"/>
      <w:szCs w:val="20"/>
      <w:lang w:val="el-GR" w:eastAsia="ar-SA"/>
    </w:rPr>
  </w:style>
  <w:style w:type="character" w:customStyle="1" w:styleId="Char2">
    <w:name w:val="Σώμα κειμένου Char"/>
    <w:basedOn w:val="a0"/>
    <w:link w:val="a7"/>
    <w:semiHidden/>
    <w:rsid w:val="00A37730"/>
    <w:rPr>
      <w:rFonts w:ascii="Arial" w:hAnsi="Arial"/>
      <w:b/>
      <w:sz w:val="28"/>
      <w:lang w:eastAsia="ar-SA"/>
    </w:rPr>
  </w:style>
  <w:style w:type="character" w:styleId="-0">
    <w:name w:val="FollowedHyperlink"/>
    <w:basedOn w:val="a0"/>
    <w:uiPriority w:val="99"/>
    <w:semiHidden/>
    <w:unhideWhenUsed/>
    <w:rsid w:val="00731452"/>
    <w:rPr>
      <w:color w:val="800080" w:themeColor="followedHyperlink"/>
      <w:u w:val="single"/>
    </w:rPr>
  </w:style>
  <w:style w:type="paragraph" w:styleId="a8">
    <w:name w:val="List Paragraph"/>
    <w:basedOn w:val="a"/>
    <w:uiPriority w:val="34"/>
    <w:qFormat/>
    <w:rsid w:val="00C7241C"/>
    <w:pPr>
      <w:ind w:left="720"/>
      <w:contextualSpacing/>
    </w:pPr>
  </w:style>
  <w:style w:type="character" w:styleId="a9">
    <w:name w:val="Strong"/>
    <w:basedOn w:val="a0"/>
    <w:uiPriority w:val="22"/>
    <w:qFormat/>
    <w:rsid w:val="005248C4"/>
    <w:rPr>
      <w:b/>
      <w:bCs/>
    </w:rPr>
  </w:style>
  <w:style w:type="paragraph" w:styleId="Web">
    <w:name w:val="Normal (Web)"/>
    <w:basedOn w:val="a"/>
    <w:uiPriority w:val="99"/>
    <w:unhideWhenUsed/>
    <w:rsid w:val="00C41C7D"/>
    <w:pPr>
      <w:spacing w:before="100" w:beforeAutospacing="1" w:after="100" w:afterAutospacing="1" w:line="240" w:lineRule="auto"/>
    </w:pPr>
    <w:rPr>
      <w:rFonts w:ascii="Times New Roman" w:hAnsi="Times New Roman"/>
      <w:sz w:val="24"/>
      <w:szCs w:val="24"/>
      <w:lang w:val="el-GR" w:eastAsia="el-GR"/>
    </w:rPr>
  </w:style>
  <w:style w:type="paragraph" w:styleId="aa">
    <w:name w:val="No Spacing"/>
    <w:uiPriority w:val="1"/>
    <w:qFormat/>
    <w:rsid w:val="00B45E39"/>
    <w:rPr>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7162309">
      <w:bodyDiv w:val="1"/>
      <w:marLeft w:val="0"/>
      <w:marRight w:val="0"/>
      <w:marTop w:val="0"/>
      <w:marBottom w:val="0"/>
      <w:divBdr>
        <w:top w:val="none" w:sz="0" w:space="0" w:color="auto"/>
        <w:left w:val="none" w:sz="0" w:space="0" w:color="auto"/>
        <w:bottom w:val="none" w:sz="0" w:space="0" w:color="auto"/>
        <w:right w:val="none" w:sz="0" w:space="0" w:color="auto"/>
      </w:divBdr>
    </w:div>
    <w:div w:id="1579360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pea@retina.gr"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retina.gr/"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retina.gr" TargetMode="External"/><Relationship Id="rId1" Type="http://schemas.openxmlformats.org/officeDocument/2006/relationships/hyperlink" Target="mailto:e-mails:%20pea@retina.gr,%20hellenic.retina.society@gmail.com%2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I:\&#928;&#917;&#913;\&#917;&#960;&#953;&#963;&#964;&#959;&#955;&#949;&#962;\&#928;&#929;&#927;&#932;&#933;&#928;&#913;\&#917;&#960;&#953;&#963;&#964;&#959;&#955;&#959;&#967;&#945;&#961;&#964;&#959;%20&#928;.&#917;.&#913;..dotx"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D179E-D91D-4B06-A7B5-4229B4063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Επιστολοχαρτο Π.Ε.Α..dotx</Template>
  <TotalTime>106</TotalTime>
  <Pages>5</Pages>
  <Words>1265</Words>
  <Characters>8851</Characters>
  <Application>Microsoft Office Word</Application>
  <DocSecurity>0</DocSecurity>
  <Lines>73</Lines>
  <Paragraphs>20</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EPISTOLOHARTO.cdr</vt:lpstr>
      <vt:lpstr>EPISTOLOHARTO.cdr</vt:lpstr>
    </vt:vector>
  </TitlesOfParts>
  <Company>MDess</Company>
  <LinksUpToDate>false</LinksUpToDate>
  <CharactersWithSpaces>10096</CharactersWithSpaces>
  <SharedDoc>false</SharedDoc>
  <HLinks>
    <vt:vector size="18" baseType="variant">
      <vt:variant>
        <vt:i4>2031706</vt:i4>
      </vt:variant>
      <vt:variant>
        <vt:i4>0</vt:i4>
      </vt:variant>
      <vt:variant>
        <vt:i4>0</vt:i4>
      </vt:variant>
      <vt:variant>
        <vt:i4>5</vt:i4>
      </vt:variant>
      <vt:variant>
        <vt:lpwstr>http://www.retina.gr/</vt:lpwstr>
      </vt:variant>
      <vt:variant>
        <vt:lpwstr/>
      </vt:variant>
      <vt:variant>
        <vt:i4>2031706</vt:i4>
      </vt:variant>
      <vt:variant>
        <vt:i4>3</vt:i4>
      </vt:variant>
      <vt:variant>
        <vt:i4>0</vt:i4>
      </vt:variant>
      <vt:variant>
        <vt:i4>5</vt:i4>
      </vt:variant>
      <vt:variant>
        <vt:lpwstr>http://www.retina.gr/</vt:lpwstr>
      </vt:variant>
      <vt:variant>
        <vt:lpwstr/>
      </vt:variant>
      <vt:variant>
        <vt:i4>3014736</vt:i4>
      </vt:variant>
      <vt:variant>
        <vt:i4>0</vt:i4>
      </vt:variant>
      <vt:variant>
        <vt:i4>0</vt:i4>
      </vt:variant>
      <vt:variant>
        <vt:i4>5</vt:i4>
      </vt:variant>
      <vt:variant>
        <vt:lpwstr>mailto:e-mail:%20pea@retina.gr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EPISTOLOHARTO.cdr</dc:title>
  <dc:creator>Windows User</dc:creator>
  <dc:description>Document is created by Free PDF Convert http://www.freepdfconvert.com</dc:description>
  <cp:lastModifiedBy>areti</cp:lastModifiedBy>
  <cp:revision>3</cp:revision>
  <cp:lastPrinted>2012-07-15T06:45:00Z</cp:lastPrinted>
  <dcterms:created xsi:type="dcterms:W3CDTF">2020-03-10T12:39:00Z</dcterms:created>
  <dcterms:modified xsi:type="dcterms:W3CDTF">2020-04-28T13:44:00Z</dcterms:modified>
</cp:coreProperties>
</file>